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343F1" w14:textId="4C943831" w:rsidR="00E41A63" w:rsidRPr="008D0C94" w:rsidRDefault="001E5248" w:rsidP="001E5248">
      <w:pPr>
        <w:jc w:val="center"/>
        <w:rPr>
          <w:rFonts w:ascii="Arial" w:hAnsi="Arial" w:cs="Arial"/>
          <w:b/>
          <w:color w:val="404040"/>
          <w:sz w:val="32"/>
          <w:szCs w:val="32"/>
        </w:rPr>
      </w:pPr>
      <w:r w:rsidRPr="008D0C94">
        <w:rPr>
          <w:rFonts w:ascii="Arial" w:hAnsi="Arial" w:cs="Arial"/>
          <w:b/>
          <w:color w:val="404040"/>
          <w:sz w:val="32"/>
          <w:szCs w:val="32"/>
          <w:lang w:val="ru-RU"/>
        </w:rPr>
        <w:t xml:space="preserve">КАЛЕНДАРЬ - </w:t>
      </w:r>
      <w:r w:rsidR="00D92BBF" w:rsidRPr="008D0C94">
        <w:rPr>
          <w:rFonts w:ascii="Arial" w:hAnsi="Arial" w:cs="Arial"/>
          <w:b/>
          <w:color w:val="404040"/>
          <w:sz w:val="32"/>
          <w:szCs w:val="32"/>
          <w:lang w:val="ru-RU"/>
        </w:rPr>
        <w:t>ОКТЯБРЬ</w:t>
      </w:r>
      <w:r w:rsidRPr="008D0C94">
        <w:rPr>
          <w:rFonts w:ascii="Arial" w:hAnsi="Arial" w:cs="Arial"/>
          <w:b/>
          <w:color w:val="404040"/>
          <w:sz w:val="32"/>
          <w:szCs w:val="32"/>
          <w:lang w:val="ru-RU"/>
        </w:rPr>
        <w:t xml:space="preserve"> </w:t>
      </w:r>
      <w:r w:rsidR="00D224FF" w:rsidRPr="008D0C94">
        <w:rPr>
          <w:rFonts w:ascii="Arial" w:hAnsi="Arial" w:cs="Arial"/>
          <w:b/>
          <w:color w:val="404040"/>
          <w:sz w:val="32"/>
          <w:szCs w:val="32"/>
          <w:lang w:val="ru-RU"/>
        </w:rPr>
        <w:t>202</w:t>
      </w:r>
      <w:r w:rsidR="008D0C94" w:rsidRPr="008D0C94">
        <w:rPr>
          <w:rFonts w:ascii="Arial" w:hAnsi="Arial" w:cs="Arial"/>
          <w:b/>
          <w:color w:val="404040"/>
          <w:sz w:val="32"/>
          <w:szCs w:val="32"/>
        </w:rPr>
        <w:t>6</w:t>
      </w:r>
    </w:p>
    <w:p w14:paraId="183259A2" w14:textId="77777777" w:rsidR="001E5248" w:rsidRPr="001E5248" w:rsidRDefault="001E5248">
      <w:pPr>
        <w:rPr>
          <w:lang w:val="ru-RU"/>
        </w:rPr>
      </w:pPr>
    </w:p>
    <w:tbl>
      <w:tblPr>
        <w:tblW w:w="4977" w:type="pct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V w:val="single" w:sz="2" w:space="0" w:color="A6A6A6"/>
        </w:tblBorders>
        <w:tblLook w:val="0420" w:firstRow="1" w:lastRow="0" w:firstColumn="0" w:lastColumn="0" w:noHBand="0" w:noVBand="1"/>
      </w:tblPr>
      <w:tblGrid>
        <w:gridCol w:w="1542"/>
        <w:gridCol w:w="1478"/>
        <w:gridCol w:w="1478"/>
        <w:gridCol w:w="1478"/>
        <w:gridCol w:w="1478"/>
        <w:gridCol w:w="1479"/>
        <w:gridCol w:w="1479"/>
      </w:tblGrid>
      <w:tr w:rsidR="00541591" w:rsidRPr="008A3764" w14:paraId="3B051724" w14:textId="77777777" w:rsidTr="00882F0C">
        <w:trPr>
          <w:trHeight w:val="101"/>
        </w:trPr>
        <w:tc>
          <w:tcPr>
            <w:tcW w:w="728" w:type="pct"/>
            <w:tcBorders>
              <w:top w:val="single" w:sz="2" w:space="0" w:color="A6A6A6"/>
              <w:bottom w:val="single" w:sz="2" w:space="0" w:color="595959"/>
            </w:tcBorders>
            <w:shd w:val="clear" w:color="auto" w:fill="595959"/>
          </w:tcPr>
          <w:p w14:paraId="5EA55099" w14:textId="77777777" w:rsidR="00E41A63" w:rsidRPr="008A3764" w:rsidRDefault="008A3764" w:rsidP="008A3764">
            <w:pPr>
              <w:pStyle w:val="Days"/>
            </w:pPr>
            <w:r w:rsidRPr="008A3764">
              <w:rPr>
                <w:lang w:val="ru-RU"/>
              </w:rPr>
              <w:t>Понедельник</w:t>
            </w:r>
          </w:p>
        </w:tc>
        <w:tc>
          <w:tcPr>
            <w:tcW w:w="712" w:type="pct"/>
            <w:tcBorders>
              <w:top w:val="single" w:sz="2" w:space="0" w:color="A6A6A6"/>
              <w:bottom w:val="single" w:sz="2" w:space="0" w:color="21486F"/>
            </w:tcBorders>
            <w:shd w:val="clear" w:color="auto" w:fill="595959"/>
          </w:tcPr>
          <w:p w14:paraId="0711F8FE" w14:textId="77777777" w:rsidR="00E41A63" w:rsidRPr="008A3764" w:rsidRDefault="008A3764" w:rsidP="008A3764">
            <w:pPr>
              <w:pStyle w:val="Days"/>
            </w:pPr>
            <w:r w:rsidRPr="008A3764">
              <w:rPr>
                <w:lang w:val="ru-RU"/>
              </w:rPr>
              <w:t>Вторник</w:t>
            </w:r>
          </w:p>
        </w:tc>
        <w:tc>
          <w:tcPr>
            <w:tcW w:w="712" w:type="pct"/>
            <w:tcBorders>
              <w:top w:val="single" w:sz="2" w:space="0" w:color="A6A6A6"/>
              <w:bottom w:val="single" w:sz="2" w:space="0" w:color="21486F"/>
            </w:tcBorders>
            <w:shd w:val="clear" w:color="auto" w:fill="595959"/>
          </w:tcPr>
          <w:p w14:paraId="5789E1F8" w14:textId="77777777" w:rsidR="00E41A63" w:rsidRPr="008A3764" w:rsidRDefault="008A3764" w:rsidP="008A3764">
            <w:pPr>
              <w:pStyle w:val="Days"/>
            </w:pPr>
            <w:r w:rsidRPr="008A3764">
              <w:rPr>
                <w:lang w:val="ru-RU"/>
              </w:rPr>
              <w:t>Среда</w:t>
            </w:r>
          </w:p>
        </w:tc>
        <w:tc>
          <w:tcPr>
            <w:tcW w:w="712" w:type="pct"/>
            <w:tcBorders>
              <w:top w:val="single" w:sz="2" w:space="0" w:color="A6A6A6"/>
              <w:bottom w:val="single" w:sz="2" w:space="0" w:color="21486F"/>
            </w:tcBorders>
            <w:shd w:val="clear" w:color="auto" w:fill="595959"/>
          </w:tcPr>
          <w:p w14:paraId="5FAEBBB0" w14:textId="77777777" w:rsidR="00E41A63" w:rsidRPr="008A3764" w:rsidRDefault="008A3764" w:rsidP="008A3764">
            <w:pPr>
              <w:pStyle w:val="Days"/>
            </w:pPr>
            <w:r w:rsidRPr="008A3764">
              <w:rPr>
                <w:lang w:val="ru-RU"/>
              </w:rPr>
              <w:t>Четверг</w:t>
            </w:r>
          </w:p>
        </w:tc>
        <w:tc>
          <w:tcPr>
            <w:tcW w:w="712" w:type="pct"/>
            <w:tcBorders>
              <w:top w:val="single" w:sz="2" w:space="0" w:color="A6A6A6"/>
              <w:bottom w:val="single" w:sz="2" w:space="0" w:color="21486F"/>
            </w:tcBorders>
            <w:shd w:val="clear" w:color="auto" w:fill="595959"/>
          </w:tcPr>
          <w:p w14:paraId="4D632B8C" w14:textId="77777777" w:rsidR="00E41A63" w:rsidRPr="008A3764" w:rsidRDefault="008A3764" w:rsidP="008A3764">
            <w:pPr>
              <w:pStyle w:val="Days"/>
            </w:pPr>
            <w:r w:rsidRPr="008A3764">
              <w:rPr>
                <w:lang w:val="ru-RU"/>
              </w:rPr>
              <w:t>Пятница</w:t>
            </w:r>
          </w:p>
        </w:tc>
        <w:tc>
          <w:tcPr>
            <w:tcW w:w="712" w:type="pct"/>
            <w:tcBorders>
              <w:top w:val="single" w:sz="2" w:space="0" w:color="A6A6A6"/>
              <w:bottom w:val="single" w:sz="2" w:space="0" w:color="21486F"/>
            </w:tcBorders>
            <w:shd w:val="clear" w:color="auto" w:fill="7F7F7F"/>
          </w:tcPr>
          <w:p w14:paraId="708A872D" w14:textId="77777777" w:rsidR="00E41A63" w:rsidRPr="008A3764" w:rsidRDefault="008A3764" w:rsidP="008A3764">
            <w:pPr>
              <w:pStyle w:val="Days"/>
            </w:pPr>
            <w:r w:rsidRPr="008A3764">
              <w:rPr>
                <w:lang w:val="ru-RU"/>
              </w:rPr>
              <w:t>Суббота</w:t>
            </w:r>
          </w:p>
        </w:tc>
        <w:tc>
          <w:tcPr>
            <w:tcW w:w="712" w:type="pct"/>
            <w:tcBorders>
              <w:top w:val="single" w:sz="2" w:space="0" w:color="A6A6A6"/>
              <w:bottom w:val="single" w:sz="2" w:space="0" w:color="595959"/>
            </w:tcBorders>
            <w:shd w:val="clear" w:color="auto" w:fill="7F7F7F"/>
          </w:tcPr>
          <w:p w14:paraId="0D70CA14" w14:textId="77777777" w:rsidR="00E41A63" w:rsidRPr="008A3764" w:rsidRDefault="008A3764" w:rsidP="008A3764">
            <w:pPr>
              <w:pStyle w:val="Days"/>
            </w:pPr>
            <w:r w:rsidRPr="008A3764">
              <w:rPr>
                <w:lang w:val="ru-RU"/>
              </w:rPr>
              <w:t>Воскресенье</w:t>
            </w:r>
          </w:p>
        </w:tc>
      </w:tr>
      <w:tr w:rsidR="00D92BBF" w:rsidRPr="008A3764" w14:paraId="75F4AD3A" w14:textId="77777777" w:rsidTr="00882F0C">
        <w:trPr>
          <w:trHeight w:val="129"/>
        </w:trPr>
        <w:tc>
          <w:tcPr>
            <w:tcW w:w="728" w:type="pct"/>
            <w:tcBorders>
              <w:top w:val="single" w:sz="2" w:space="0" w:color="595959"/>
              <w:bottom w:val="nil"/>
            </w:tcBorders>
          </w:tcPr>
          <w:p w14:paraId="4D558A8E" w14:textId="77777777" w:rsidR="00D92BBF" w:rsidRPr="00557109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2" w:space="0" w:color="21486F"/>
              <w:bottom w:val="nil"/>
            </w:tcBorders>
          </w:tcPr>
          <w:p w14:paraId="65B1588E" w14:textId="77777777" w:rsidR="00D92BBF" w:rsidRPr="00575CF4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21486F"/>
              <w:bottom w:val="nil"/>
            </w:tcBorders>
          </w:tcPr>
          <w:p w14:paraId="5F9F19CC" w14:textId="77777777" w:rsidR="00D92BBF" w:rsidRPr="00345ECF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2" w:space="0" w:color="21486F"/>
              <w:bottom w:val="nil"/>
            </w:tcBorders>
          </w:tcPr>
          <w:p w14:paraId="75AD9B9F" w14:textId="77777777" w:rsidR="00D92BBF" w:rsidRPr="00345ECF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2" w:space="0" w:color="21486F"/>
              <w:bottom w:val="nil"/>
            </w:tcBorders>
          </w:tcPr>
          <w:p w14:paraId="20380DE9" w14:textId="77777777" w:rsidR="00D92BBF" w:rsidRPr="00345ECF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2" w:space="0" w:color="21486F"/>
              <w:bottom w:val="nil"/>
            </w:tcBorders>
            <w:shd w:val="clear" w:color="auto" w:fill="F2F2F2"/>
          </w:tcPr>
          <w:p w14:paraId="217A73E5" w14:textId="77777777" w:rsidR="00D92BBF" w:rsidRPr="005179E0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595959"/>
              <w:bottom w:val="nil"/>
            </w:tcBorders>
            <w:shd w:val="clear" w:color="auto" w:fill="F2F2F2"/>
          </w:tcPr>
          <w:p w14:paraId="71BCE045" w14:textId="35A4E0F9" w:rsidR="00D92BBF" w:rsidRPr="008D0C94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</w:rPr>
            </w:pPr>
          </w:p>
        </w:tc>
      </w:tr>
      <w:tr w:rsidR="00D92BBF" w:rsidRPr="008A3764" w14:paraId="2F1579FE" w14:textId="77777777" w:rsidTr="00882F0C">
        <w:trPr>
          <w:trHeight w:hRule="exact" w:val="373"/>
        </w:trPr>
        <w:tc>
          <w:tcPr>
            <w:tcW w:w="728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46A67525" w14:textId="77777777" w:rsidR="00D92BBF" w:rsidRPr="00557109" w:rsidRDefault="00D92BBF" w:rsidP="001D4C0E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7AE8D5A5" w14:textId="77777777" w:rsidR="00D92BBF" w:rsidRPr="00557109" w:rsidRDefault="00D92BBF" w:rsidP="001D4C0E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5159068A" w14:textId="77777777" w:rsidR="00D92BBF" w:rsidRPr="00557109" w:rsidRDefault="00D92BBF" w:rsidP="001D4C0E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5F5CAFAD" w14:textId="11577206" w:rsidR="00D92BBF" w:rsidRPr="00557109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01CC6DFF" w14:textId="62BE012E" w:rsidR="00D92BBF" w:rsidRPr="00557109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1AA48391" w14:textId="2E4039F9" w:rsidR="00D92BBF" w:rsidRPr="008D0C94" w:rsidRDefault="008D0C94" w:rsidP="001D4C0E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3458006F" w14:textId="70FCCD63" w:rsidR="00D92BBF" w:rsidRPr="008D0C94" w:rsidRDefault="008D0C94" w:rsidP="001D4C0E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4</w:t>
            </w:r>
          </w:p>
        </w:tc>
      </w:tr>
      <w:tr w:rsidR="00D92BBF" w:rsidRPr="008A3764" w14:paraId="1E444D00" w14:textId="77777777" w:rsidTr="00882F0C">
        <w:trPr>
          <w:trHeight w:val="122"/>
        </w:trPr>
        <w:tc>
          <w:tcPr>
            <w:tcW w:w="728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65F5CCAE" w14:textId="74AE12A4" w:rsidR="00D92BBF" w:rsidRPr="005179E0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21BA0D06" w14:textId="5682D83A" w:rsidR="00D92BBF" w:rsidRPr="005179E0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79926289" w14:textId="43CE2589" w:rsidR="00D92BBF" w:rsidRPr="005179E0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7FDB2D48" w14:textId="62ED471E" w:rsidR="00D92BBF" w:rsidRPr="005179E0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16652BC1" w14:textId="5D500C1B" w:rsidR="00D92BBF" w:rsidRPr="005179E0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424C43AF" w14:textId="264918FB" w:rsidR="00D92BBF" w:rsidRPr="008D0C94" w:rsidRDefault="00D92BBF" w:rsidP="001D4C0E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02CD6FBD" w14:textId="64518430" w:rsidR="00D92BBF" w:rsidRPr="008D0C94" w:rsidRDefault="00D92BBF" w:rsidP="001D4C0E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</w:tr>
      <w:tr w:rsidR="00D92BBF" w:rsidRPr="008A3764" w14:paraId="122136FA" w14:textId="77777777" w:rsidTr="00882F0C">
        <w:trPr>
          <w:trHeight w:hRule="exact" w:val="373"/>
        </w:trPr>
        <w:tc>
          <w:tcPr>
            <w:tcW w:w="728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3D4ABA57" w14:textId="2D603731" w:rsidR="00D92BBF" w:rsidRPr="00557109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5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76DB7511" w14:textId="5F321FC0" w:rsidR="00D92BBF" w:rsidRPr="00557109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6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5C2708BB" w14:textId="20F8F77F" w:rsidR="00D92BBF" w:rsidRPr="00557109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7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6086DC00" w14:textId="0A3B8873" w:rsidR="00D92BBF" w:rsidRPr="00557109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8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30B2E5AF" w14:textId="28EE57EE" w:rsidR="00D92BBF" w:rsidRPr="00557109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9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5A2243D0" w14:textId="2E5AC4ED" w:rsidR="00D92BBF" w:rsidRPr="008D0C94" w:rsidRDefault="008D0C94" w:rsidP="001D4C0E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6F906936" w14:textId="4C4C4416" w:rsidR="00D92BBF" w:rsidRPr="008D0C94" w:rsidRDefault="008D0C94" w:rsidP="001D4C0E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11</w:t>
            </w:r>
          </w:p>
        </w:tc>
      </w:tr>
      <w:tr w:rsidR="00D92BBF" w:rsidRPr="008A3764" w14:paraId="35348857" w14:textId="77777777" w:rsidTr="00882F0C">
        <w:trPr>
          <w:trHeight w:val="129"/>
        </w:trPr>
        <w:tc>
          <w:tcPr>
            <w:tcW w:w="728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1F46E020" w14:textId="77782B5E" w:rsidR="00D92BBF" w:rsidRPr="005179E0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7D10F427" w14:textId="19414170" w:rsidR="00D92BBF" w:rsidRPr="005179E0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0E7375C8" w14:textId="33D8A511" w:rsidR="00D92BBF" w:rsidRPr="005179E0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7E7A25A3" w14:textId="7F211968" w:rsidR="00D92BBF" w:rsidRPr="005179E0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2F02CFF5" w14:textId="167E1CBC" w:rsidR="00D92BBF" w:rsidRPr="005179E0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19F0B9A8" w14:textId="1934B7DB" w:rsidR="00D92BBF" w:rsidRPr="008D0C94" w:rsidRDefault="00D92BBF" w:rsidP="001D4C0E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430F18BB" w14:textId="550E1B28" w:rsidR="00D92BBF" w:rsidRPr="008D0C94" w:rsidRDefault="00D92BBF" w:rsidP="001D4C0E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</w:tr>
      <w:tr w:rsidR="00D92BBF" w:rsidRPr="008A3764" w14:paraId="67453D77" w14:textId="77777777" w:rsidTr="00882F0C">
        <w:trPr>
          <w:trHeight w:hRule="exact" w:val="373"/>
        </w:trPr>
        <w:tc>
          <w:tcPr>
            <w:tcW w:w="728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3B5F333E" w14:textId="467E1EFC" w:rsidR="00D92BBF" w:rsidRPr="00557109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12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4E3DAFDC" w14:textId="556B907C" w:rsidR="00D92BBF" w:rsidRPr="00557109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13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2F9058B3" w14:textId="099DE88E" w:rsidR="00D92BBF" w:rsidRPr="00557109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14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4FA79355" w14:textId="3CA73A92" w:rsidR="00D92BBF" w:rsidRPr="00557109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15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6ACC0895" w14:textId="76564A23" w:rsidR="00D92BBF" w:rsidRPr="00557109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16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30721AC4" w14:textId="7786CA39" w:rsidR="00D92BBF" w:rsidRPr="008D0C94" w:rsidRDefault="008D0C94" w:rsidP="001D4C0E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24799491" w14:textId="348FAE53" w:rsidR="00D92BBF" w:rsidRPr="008D0C94" w:rsidRDefault="008D0C94" w:rsidP="001D4C0E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18</w:t>
            </w:r>
          </w:p>
        </w:tc>
      </w:tr>
      <w:tr w:rsidR="00D92BBF" w:rsidRPr="008A3764" w14:paraId="4A3AC26C" w14:textId="77777777" w:rsidTr="00882F0C">
        <w:trPr>
          <w:trHeight w:val="129"/>
        </w:trPr>
        <w:tc>
          <w:tcPr>
            <w:tcW w:w="728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6653E04F" w14:textId="0DD59B13" w:rsidR="00D92BBF" w:rsidRPr="005179E0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3AD12DFC" w14:textId="5124DA40" w:rsidR="00D92BBF" w:rsidRPr="005179E0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05DDFCFC" w14:textId="2AEFEB5B" w:rsidR="00D92BBF" w:rsidRPr="005179E0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303EFA42" w14:textId="5EB3988B" w:rsidR="00D92BBF" w:rsidRPr="005179E0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7B137DFB" w14:textId="563F8A90" w:rsidR="00D92BBF" w:rsidRPr="005179E0" w:rsidRDefault="00D92BBF" w:rsidP="001D4C0E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35D4F561" w14:textId="12E0D45C" w:rsidR="00D92BBF" w:rsidRPr="008D0C94" w:rsidRDefault="00D92BBF" w:rsidP="001D4C0E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45D652FE" w14:textId="5824B281" w:rsidR="00D92BBF" w:rsidRPr="008D0C94" w:rsidRDefault="00D92BBF" w:rsidP="001D4C0E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</w:tr>
      <w:tr w:rsidR="00D92BBF" w:rsidRPr="008A3764" w14:paraId="79F15631" w14:textId="77777777" w:rsidTr="008D0C94">
        <w:trPr>
          <w:trHeight w:hRule="exact" w:val="373"/>
        </w:trPr>
        <w:tc>
          <w:tcPr>
            <w:tcW w:w="728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4B419581" w14:textId="5BA6C5AA" w:rsidR="00D92BBF" w:rsidRPr="00557109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19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2E1161C3" w14:textId="39B7E843" w:rsidR="00D92BBF" w:rsidRPr="00557109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20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6BE03EE4" w14:textId="0717DBD4" w:rsidR="00D92BBF" w:rsidRPr="00557109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21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14D9B4DB" w14:textId="268729B3" w:rsidR="00D92BBF" w:rsidRPr="00557109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22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7EFBEB21" w14:textId="78AF8F6B" w:rsidR="00D92BBF" w:rsidRPr="00557109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23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 w:themeFill="background1" w:themeFillShade="F2"/>
          </w:tcPr>
          <w:p w14:paraId="21784C53" w14:textId="512BAFCB" w:rsidR="00D92BBF" w:rsidRPr="008D0C94" w:rsidRDefault="008D0C94" w:rsidP="001D4C0E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 w:themeFill="background1" w:themeFillShade="F2"/>
          </w:tcPr>
          <w:p w14:paraId="1F14BF08" w14:textId="7239FF6F" w:rsidR="00D92BBF" w:rsidRPr="008D0C94" w:rsidRDefault="008D0C94" w:rsidP="001D4C0E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25</w:t>
            </w:r>
          </w:p>
        </w:tc>
      </w:tr>
      <w:tr w:rsidR="0084007C" w:rsidRPr="008A3764" w14:paraId="762158DB" w14:textId="77777777" w:rsidTr="008D0C94">
        <w:trPr>
          <w:trHeight w:val="129"/>
        </w:trPr>
        <w:tc>
          <w:tcPr>
            <w:tcW w:w="728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3A849029" w14:textId="4809B0CC" w:rsidR="0084007C" w:rsidRPr="005179E0" w:rsidRDefault="0084007C" w:rsidP="0084007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0A9B4033" w14:textId="25BFBEDB" w:rsidR="0084007C" w:rsidRPr="005179E0" w:rsidRDefault="0084007C" w:rsidP="0084007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00FAAD10" w14:textId="7DCFBE2D" w:rsidR="0084007C" w:rsidRPr="005179E0" w:rsidRDefault="0084007C" w:rsidP="0084007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2BCDEBB2" w14:textId="3182B112" w:rsidR="0084007C" w:rsidRPr="005179E0" w:rsidRDefault="0084007C" w:rsidP="0084007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15D7DDF0" w14:textId="21D2DD5B" w:rsidR="0084007C" w:rsidRPr="005179E0" w:rsidRDefault="0084007C" w:rsidP="0084007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 w:themeFill="background1" w:themeFillShade="F2"/>
          </w:tcPr>
          <w:p w14:paraId="156A101A" w14:textId="75B452A1" w:rsidR="0084007C" w:rsidRPr="008D0C94" w:rsidRDefault="0084007C" w:rsidP="0084007C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 w:themeFill="background1" w:themeFillShade="F2"/>
          </w:tcPr>
          <w:p w14:paraId="20F8715A" w14:textId="56AAE8DD" w:rsidR="0084007C" w:rsidRPr="008D0C94" w:rsidRDefault="0084007C" w:rsidP="0084007C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</w:tr>
      <w:tr w:rsidR="00D92BBF" w:rsidRPr="008A3764" w14:paraId="0CE1AE62" w14:textId="77777777" w:rsidTr="008D0C94">
        <w:trPr>
          <w:trHeight w:hRule="exact" w:val="373"/>
        </w:trPr>
        <w:tc>
          <w:tcPr>
            <w:tcW w:w="728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785AB2DE" w14:textId="18B24C5A" w:rsidR="00D92BBF" w:rsidRPr="008D0C94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 w:rsidRPr="008D0C94">
              <w:rPr>
                <w:rFonts w:ascii="Verdana" w:hAnsi="Verdana"/>
                <w:sz w:val="24"/>
                <w:szCs w:val="24"/>
              </w:rPr>
              <w:t>26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4A8CE70F" w14:textId="0FE7B023" w:rsidR="00D92BBF" w:rsidRPr="008D0C94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 w:rsidRPr="008D0C94">
              <w:rPr>
                <w:rFonts w:ascii="Verdana" w:hAnsi="Verdana"/>
                <w:sz w:val="24"/>
                <w:szCs w:val="24"/>
              </w:rPr>
              <w:t>27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1A890065" w14:textId="72953808" w:rsidR="00D92BBF" w:rsidRPr="008D0C94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 w:rsidRPr="008D0C94">
              <w:rPr>
                <w:rFonts w:ascii="Verdana" w:hAnsi="Verdana"/>
                <w:sz w:val="24"/>
                <w:szCs w:val="24"/>
              </w:rPr>
              <w:t>28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14E0E348" w14:textId="74B11E77" w:rsidR="00D92BBF" w:rsidRPr="008D0C94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 w:rsidRPr="008D0C94">
              <w:rPr>
                <w:rFonts w:ascii="Verdana" w:hAnsi="Verdana"/>
                <w:sz w:val="24"/>
                <w:szCs w:val="24"/>
              </w:rPr>
              <w:t>29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127C0AAA" w14:textId="4ACC9E2D" w:rsidR="00D92BBF" w:rsidRPr="008D0C94" w:rsidRDefault="008D0C94" w:rsidP="001D4C0E">
            <w:pPr>
              <w:rPr>
                <w:rFonts w:ascii="Verdana" w:hAnsi="Verdana"/>
                <w:sz w:val="24"/>
                <w:szCs w:val="24"/>
              </w:rPr>
            </w:pPr>
            <w:r w:rsidRPr="008D0C94">
              <w:rPr>
                <w:rFonts w:ascii="Verdana" w:hAnsi="Verdana"/>
                <w:sz w:val="24"/>
                <w:szCs w:val="24"/>
              </w:rPr>
              <w:t>30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 w:themeFill="background1" w:themeFillShade="F2"/>
          </w:tcPr>
          <w:p w14:paraId="3BB1D681" w14:textId="05EDF62D" w:rsidR="00D92BBF" w:rsidRPr="008D0C94" w:rsidRDefault="008D0C94" w:rsidP="001D4C0E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 w:themeFill="background1" w:themeFillShade="F2"/>
          </w:tcPr>
          <w:p w14:paraId="307ED5ED" w14:textId="77777777" w:rsidR="00D92BBF" w:rsidRPr="008D0C94" w:rsidRDefault="00D92BBF" w:rsidP="001D4C0E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5179E0" w:rsidRPr="005179E0" w14:paraId="6A5BF80A" w14:textId="77777777" w:rsidTr="008D0C94">
        <w:trPr>
          <w:trHeight w:val="82"/>
        </w:trPr>
        <w:tc>
          <w:tcPr>
            <w:tcW w:w="728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48EB8B71" w14:textId="744FD4D5" w:rsidR="005179E0" w:rsidRPr="008D0C94" w:rsidRDefault="005179E0" w:rsidP="005179E0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0F513D7A" w14:textId="36D068C3" w:rsidR="005179E0" w:rsidRPr="008D0C94" w:rsidRDefault="005179E0" w:rsidP="005179E0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3AB0397A" w14:textId="77777777" w:rsidR="005179E0" w:rsidRPr="008D0C94" w:rsidRDefault="005179E0" w:rsidP="005179E0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1599D417" w14:textId="77777777" w:rsidR="005179E0" w:rsidRPr="008D0C94" w:rsidRDefault="005179E0" w:rsidP="005179E0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496A36DE" w14:textId="77777777" w:rsidR="005179E0" w:rsidRPr="008D0C94" w:rsidRDefault="005179E0" w:rsidP="005179E0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 w:themeFill="background1" w:themeFillShade="F2"/>
          </w:tcPr>
          <w:p w14:paraId="0AC7CB8D" w14:textId="77777777" w:rsidR="005179E0" w:rsidRPr="008D0C94" w:rsidRDefault="005179E0" w:rsidP="005179E0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 w:themeFill="background1" w:themeFillShade="F2"/>
          </w:tcPr>
          <w:p w14:paraId="2DD89F17" w14:textId="77777777" w:rsidR="005179E0" w:rsidRPr="008D0C94" w:rsidRDefault="005179E0" w:rsidP="005179E0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</w:tr>
      <w:tr w:rsidR="005179E0" w:rsidRPr="00570FA9" w14:paraId="6D032357" w14:textId="77777777" w:rsidTr="008D0C94">
        <w:trPr>
          <w:trHeight w:hRule="exact" w:val="373"/>
        </w:trPr>
        <w:tc>
          <w:tcPr>
            <w:tcW w:w="728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65478ACC" w14:textId="77777777" w:rsidR="005179E0" w:rsidRPr="008D0C94" w:rsidRDefault="005179E0" w:rsidP="005179E0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04A494EC" w14:textId="77777777" w:rsidR="005179E0" w:rsidRPr="008D0C94" w:rsidRDefault="005179E0" w:rsidP="005179E0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38F1C8EC" w14:textId="77777777" w:rsidR="005179E0" w:rsidRPr="008D0C94" w:rsidRDefault="005179E0" w:rsidP="005179E0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2EB5DF80" w14:textId="77777777" w:rsidR="005179E0" w:rsidRPr="008D0C94" w:rsidRDefault="005179E0" w:rsidP="005179E0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124BFC35" w14:textId="77777777" w:rsidR="005179E0" w:rsidRPr="008D0C94" w:rsidRDefault="005179E0" w:rsidP="005179E0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 w:themeFill="background1" w:themeFillShade="F2"/>
          </w:tcPr>
          <w:p w14:paraId="08173468" w14:textId="77777777" w:rsidR="005179E0" w:rsidRPr="008D0C94" w:rsidRDefault="005179E0" w:rsidP="005179E0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 w:themeFill="background1" w:themeFillShade="F2"/>
          </w:tcPr>
          <w:p w14:paraId="7D422144" w14:textId="77777777" w:rsidR="005179E0" w:rsidRPr="008D0C94" w:rsidRDefault="005179E0" w:rsidP="005179E0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</w:tbl>
    <w:p w14:paraId="2C6FA157" w14:textId="77777777" w:rsidR="002264A8" w:rsidRPr="002264A8" w:rsidRDefault="002264A8" w:rsidP="002264A8">
      <w:pPr>
        <w:jc w:val="center"/>
        <w:rPr>
          <w:rFonts w:ascii="Arial" w:hAnsi="Arial" w:cs="Arial"/>
          <w:b/>
          <w:color w:val="404040"/>
          <w:sz w:val="28"/>
          <w:szCs w:val="28"/>
          <w:lang w:val="ru-RU"/>
        </w:rPr>
      </w:pPr>
    </w:p>
    <w:p w14:paraId="518D4D43" w14:textId="4622EE21" w:rsidR="002264A8" w:rsidRPr="008D0C94" w:rsidRDefault="002264A8" w:rsidP="002264A8">
      <w:pPr>
        <w:jc w:val="center"/>
        <w:rPr>
          <w:rFonts w:ascii="Arial" w:hAnsi="Arial" w:cs="Arial"/>
          <w:b/>
          <w:color w:val="404040"/>
          <w:sz w:val="32"/>
          <w:szCs w:val="32"/>
        </w:rPr>
      </w:pPr>
      <w:r w:rsidRPr="008D0C94">
        <w:rPr>
          <w:rFonts w:ascii="Arial" w:hAnsi="Arial" w:cs="Arial"/>
          <w:b/>
          <w:color w:val="404040"/>
          <w:sz w:val="32"/>
          <w:szCs w:val="32"/>
          <w:lang w:val="ru-RU"/>
        </w:rPr>
        <w:t xml:space="preserve">КАЛЕНДАРЬ - </w:t>
      </w:r>
      <w:r w:rsidR="00D92BBF" w:rsidRPr="008D0C94">
        <w:rPr>
          <w:rFonts w:ascii="Arial" w:hAnsi="Arial" w:cs="Arial"/>
          <w:b/>
          <w:color w:val="404040"/>
          <w:sz w:val="32"/>
          <w:szCs w:val="32"/>
          <w:lang w:val="ru-RU"/>
        </w:rPr>
        <w:t>НОЯБРЬ</w:t>
      </w:r>
      <w:r w:rsidRPr="008D0C94">
        <w:rPr>
          <w:rFonts w:ascii="Arial" w:hAnsi="Arial" w:cs="Arial"/>
          <w:b/>
          <w:color w:val="404040"/>
          <w:sz w:val="32"/>
          <w:szCs w:val="32"/>
          <w:lang w:val="ru-RU"/>
        </w:rPr>
        <w:t xml:space="preserve"> </w:t>
      </w:r>
      <w:r w:rsidR="00D224FF" w:rsidRPr="008D0C94">
        <w:rPr>
          <w:rFonts w:ascii="Arial" w:hAnsi="Arial" w:cs="Arial"/>
          <w:b/>
          <w:color w:val="404040"/>
          <w:sz w:val="32"/>
          <w:szCs w:val="32"/>
          <w:lang w:val="ru-RU"/>
        </w:rPr>
        <w:t>202</w:t>
      </w:r>
      <w:r w:rsidR="008D0C94" w:rsidRPr="008D0C94">
        <w:rPr>
          <w:rFonts w:ascii="Arial" w:hAnsi="Arial" w:cs="Arial"/>
          <w:b/>
          <w:color w:val="404040"/>
          <w:sz w:val="32"/>
          <w:szCs w:val="32"/>
        </w:rPr>
        <w:t>6</w:t>
      </w:r>
    </w:p>
    <w:p w14:paraId="34D9E832" w14:textId="77777777" w:rsidR="002264A8" w:rsidRPr="001E5248" w:rsidRDefault="002264A8" w:rsidP="002264A8">
      <w:pPr>
        <w:rPr>
          <w:lang w:val="ru-RU"/>
        </w:rPr>
      </w:pPr>
    </w:p>
    <w:tbl>
      <w:tblPr>
        <w:tblW w:w="4987" w:type="pct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V w:val="single" w:sz="2" w:space="0" w:color="A6A6A6"/>
        </w:tblBorders>
        <w:tblLook w:val="0420" w:firstRow="1" w:lastRow="0" w:firstColumn="0" w:lastColumn="0" w:noHBand="0" w:noVBand="1"/>
      </w:tblPr>
      <w:tblGrid>
        <w:gridCol w:w="1542"/>
        <w:gridCol w:w="1481"/>
        <w:gridCol w:w="1482"/>
        <w:gridCol w:w="1482"/>
        <w:gridCol w:w="1482"/>
        <w:gridCol w:w="1482"/>
        <w:gridCol w:w="1482"/>
      </w:tblGrid>
      <w:tr w:rsidR="00D224FF" w:rsidRPr="008A3764" w14:paraId="7BF0CA34" w14:textId="77777777" w:rsidTr="00366281">
        <w:trPr>
          <w:trHeight w:val="100"/>
        </w:trPr>
        <w:tc>
          <w:tcPr>
            <w:tcW w:w="727" w:type="pct"/>
            <w:tcBorders>
              <w:top w:val="single" w:sz="2" w:space="0" w:color="A6A6A6"/>
              <w:bottom w:val="single" w:sz="2" w:space="0" w:color="595959"/>
            </w:tcBorders>
            <w:shd w:val="clear" w:color="auto" w:fill="595959"/>
          </w:tcPr>
          <w:p w14:paraId="26AD8C60" w14:textId="77777777" w:rsidR="00D224FF" w:rsidRPr="008A3764" w:rsidRDefault="00D224FF" w:rsidP="00366281">
            <w:pPr>
              <w:pStyle w:val="Days"/>
            </w:pPr>
            <w:r w:rsidRPr="008A3764">
              <w:rPr>
                <w:lang w:val="ru-RU"/>
              </w:rPr>
              <w:t>Понедельник</w:t>
            </w:r>
          </w:p>
        </w:tc>
        <w:tc>
          <w:tcPr>
            <w:tcW w:w="712" w:type="pct"/>
            <w:tcBorders>
              <w:top w:val="single" w:sz="2" w:space="0" w:color="A6A6A6"/>
              <w:bottom w:val="single" w:sz="2" w:space="0" w:color="21486F"/>
            </w:tcBorders>
            <w:shd w:val="clear" w:color="auto" w:fill="595959"/>
          </w:tcPr>
          <w:p w14:paraId="6AEEF9EB" w14:textId="77777777" w:rsidR="00D224FF" w:rsidRPr="008A3764" w:rsidRDefault="00D224FF" w:rsidP="00366281">
            <w:pPr>
              <w:pStyle w:val="Days"/>
            </w:pPr>
            <w:r w:rsidRPr="008A3764">
              <w:rPr>
                <w:lang w:val="ru-RU"/>
              </w:rPr>
              <w:t>Вторник</w:t>
            </w:r>
          </w:p>
        </w:tc>
        <w:tc>
          <w:tcPr>
            <w:tcW w:w="712" w:type="pct"/>
            <w:tcBorders>
              <w:top w:val="single" w:sz="2" w:space="0" w:color="A6A6A6"/>
              <w:bottom w:val="single" w:sz="2" w:space="0" w:color="21486F"/>
            </w:tcBorders>
            <w:shd w:val="clear" w:color="auto" w:fill="595959"/>
          </w:tcPr>
          <w:p w14:paraId="6CF68B4E" w14:textId="77777777" w:rsidR="00D224FF" w:rsidRPr="008A3764" w:rsidRDefault="00D224FF" w:rsidP="00366281">
            <w:pPr>
              <w:pStyle w:val="Days"/>
            </w:pPr>
            <w:r w:rsidRPr="008A3764">
              <w:rPr>
                <w:lang w:val="ru-RU"/>
              </w:rPr>
              <w:t>Среда</w:t>
            </w:r>
          </w:p>
        </w:tc>
        <w:tc>
          <w:tcPr>
            <w:tcW w:w="712" w:type="pct"/>
            <w:tcBorders>
              <w:top w:val="single" w:sz="2" w:space="0" w:color="A6A6A6"/>
              <w:bottom w:val="single" w:sz="2" w:space="0" w:color="21486F"/>
            </w:tcBorders>
            <w:shd w:val="clear" w:color="auto" w:fill="595959"/>
          </w:tcPr>
          <w:p w14:paraId="494B0E92" w14:textId="77777777" w:rsidR="00D224FF" w:rsidRPr="008A3764" w:rsidRDefault="00D224FF" w:rsidP="00366281">
            <w:pPr>
              <w:pStyle w:val="Days"/>
            </w:pPr>
            <w:r w:rsidRPr="008A3764">
              <w:rPr>
                <w:lang w:val="ru-RU"/>
              </w:rPr>
              <w:t>Четверг</w:t>
            </w:r>
          </w:p>
        </w:tc>
        <w:tc>
          <w:tcPr>
            <w:tcW w:w="712" w:type="pct"/>
            <w:tcBorders>
              <w:top w:val="single" w:sz="2" w:space="0" w:color="A6A6A6"/>
              <w:bottom w:val="single" w:sz="2" w:space="0" w:color="21486F"/>
            </w:tcBorders>
            <w:shd w:val="clear" w:color="auto" w:fill="595959"/>
          </w:tcPr>
          <w:p w14:paraId="5F7ACBC8" w14:textId="77777777" w:rsidR="00D224FF" w:rsidRPr="008A3764" w:rsidRDefault="00D224FF" w:rsidP="00366281">
            <w:pPr>
              <w:pStyle w:val="Days"/>
            </w:pPr>
            <w:r w:rsidRPr="008A3764">
              <w:rPr>
                <w:lang w:val="ru-RU"/>
              </w:rPr>
              <w:t>Пятница</w:t>
            </w:r>
          </w:p>
        </w:tc>
        <w:tc>
          <w:tcPr>
            <w:tcW w:w="712" w:type="pct"/>
            <w:tcBorders>
              <w:top w:val="single" w:sz="2" w:space="0" w:color="A6A6A6"/>
              <w:bottom w:val="single" w:sz="2" w:space="0" w:color="21486F"/>
            </w:tcBorders>
            <w:shd w:val="clear" w:color="auto" w:fill="7F7F7F"/>
          </w:tcPr>
          <w:p w14:paraId="04E8A235" w14:textId="77777777" w:rsidR="00D224FF" w:rsidRPr="008A3764" w:rsidRDefault="00D224FF" w:rsidP="00366281">
            <w:pPr>
              <w:pStyle w:val="Days"/>
            </w:pPr>
            <w:r w:rsidRPr="008A3764">
              <w:rPr>
                <w:lang w:val="ru-RU"/>
              </w:rPr>
              <w:t>Суббота</w:t>
            </w:r>
          </w:p>
        </w:tc>
        <w:tc>
          <w:tcPr>
            <w:tcW w:w="712" w:type="pct"/>
            <w:tcBorders>
              <w:top w:val="single" w:sz="2" w:space="0" w:color="A6A6A6"/>
              <w:bottom w:val="single" w:sz="2" w:space="0" w:color="595959"/>
            </w:tcBorders>
            <w:shd w:val="clear" w:color="auto" w:fill="7F7F7F"/>
          </w:tcPr>
          <w:p w14:paraId="6BA389F7" w14:textId="77777777" w:rsidR="00D224FF" w:rsidRPr="008A3764" w:rsidRDefault="00D224FF" w:rsidP="00366281">
            <w:pPr>
              <w:pStyle w:val="Days"/>
            </w:pPr>
            <w:r w:rsidRPr="008A3764">
              <w:rPr>
                <w:lang w:val="ru-RU"/>
              </w:rPr>
              <w:t>Воскресенье</w:t>
            </w:r>
          </w:p>
        </w:tc>
      </w:tr>
      <w:tr w:rsidR="00D224FF" w:rsidRPr="008A3764" w14:paraId="6F59E487" w14:textId="77777777" w:rsidTr="00366281">
        <w:trPr>
          <w:trHeight w:val="127"/>
        </w:trPr>
        <w:tc>
          <w:tcPr>
            <w:tcW w:w="727" w:type="pct"/>
            <w:tcBorders>
              <w:top w:val="single" w:sz="2" w:space="0" w:color="595959"/>
              <w:bottom w:val="nil"/>
            </w:tcBorders>
          </w:tcPr>
          <w:p w14:paraId="5F8A284C" w14:textId="77777777" w:rsidR="00D224FF" w:rsidRPr="00557109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2" w:space="0" w:color="21486F"/>
              <w:bottom w:val="nil"/>
            </w:tcBorders>
          </w:tcPr>
          <w:p w14:paraId="5238CBBE" w14:textId="77777777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21486F"/>
              <w:bottom w:val="nil"/>
            </w:tcBorders>
          </w:tcPr>
          <w:p w14:paraId="67ED1395" w14:textId="40315738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21486F"/>
              <w:bottom w:val="nil"/>
            </w:tcBorders>
          </w:tcPr>
          <w:p w14:paraId="0D1539FC" w14:textId="1506C7F2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21486F"/>
              <w:bottom w:val="nil"/>
            </w:tcBorders>
          </w:tcPr>
          <w:p w14:paraId="025E3FE2" w14:textId="59FE8A26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21486F"/>
              <w:bottom w:val="nil"/>
            </w:tcBorders>
            <w:shd w:val="clear" w:color="auto" w:fill="F2F2F2"/>
          </w:tcPr>
          <w:p w14:paraId="74C57194" w14:textId="244DDC06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595959"/>
              <w:bottom w:val="nil"/>
            </w:tcBorders>
            <w:shd w:val="clear" w:color="auto" w:fill="F2F2F2"/>
          </w:tcPr>
          <w:p w14:paraId="55A3289D" w14:textId="0536D9CA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</w:tr>
      <w:tr w:rsidR="00D224FF" w:rsidRPr="008A3764" w14:paraId="6633793A" w14:textId="77777777" w:rsidTr="00366281">
        <w:trPr>
          <w:trHeight w:hRule="exact" w:val="367"/>
        </w:trPr>
        <w:tc>
          <w:tcPr>
            <w:tcW w:w="727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66A0F28C" w14:textId="77777777" w:rsidR="00D224FF" w:rsidRPr="00557109" w:rsidRDefault="00D224FF" w:rsidP="00366281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4785C717" w14:textId="77777777" w:rsidR="00D224FF" w:rsidRPr="00557109" w:rsidRDefault="00D224FF" w:rsidP="00366281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72339C36" w14:textId="77777777" w:rsidR="00D224FF" w:rsidRPr="00557109" w:rsidRDefault="00D224FF" w:rsidP="00366281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40FCC22C" w14:textId="77777777" w:rsidR="00D224FF" w:rsidRPr="00557109" w:rsidRDefault="00D224FF" w:rsidP="00366281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3BB1E3E2" w14:textId="77777777" w:rsidR="00D224FF" w:rsidRPr="00557109" w:rsidRDefault="00D224FF" w:rsidP="00366281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32801D09" w14:textId="77777777" w:rsidR="00D224FF" w:rsidRPr="008D0C94" w:rsidRDefault="00D224FF" w:rsidP="00366281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77E6A421" w14:textId="3FEBE40C" w:rsidR="00D224FF" w:rsidRPr="008D0C94" w:rsidRDefault="008D0C94" w:rsidP="00366281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1</w:t>
            </w:r>
          </w:p>
        </w:tc>
      </w:tr>
      <w:tr w:rsidR="00D224FF" w:rsidRPr="008A3764" w14:paraId="630C9010" w14:textId="77777777" w:rsidTr="00366281">
        <w:trPr>
          <w:trHeight w:val="120"/>
        </w:trPr>
        <w:tc>
          <w:tcPr>
            <w:tcW w:w="727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5FBE8DFF" w14:textId="459C5291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2C5A4701" w14:textId="6527DED4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1E62C343" w14:textId="445DFFB7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4DE9A945" w14:textId="40277270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180FA44B" w14:textId="2D80C58D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2B1E9E20" w14:textId="673669AB" w:rsidR="00D224FF" w:rsidRPr="008D0C94" w:rsidRDefault="00D224FF" w:rsidP="00366281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50A4F309" w14:textId="207FF067" w:rsidR="00D224FF" w:rsidRPr="008D0C94" w:rsidRDefault="00D224FF" w:rsidP="00366281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</w:tr>
      <w:tr w:rsidR="00D224FF" w:rsidRPr="008A3764" w14:paraId="0AC6B89D" w14:textId="77777777" w:rsidTr="00366281">
        <w:trPr>
          <w:trHeight w:hRule="exact" w:val="367"/>
        </w:trPr>
        <w:tc>
          <w:tcPr>
            <w:tcW w:w="727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73FF8FF3" w14:textId="57987EFE" w:rsidR="00D224FF" w:rsidRPr="00557109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2E424AD3" w14:textId="104CBFED" w:rsidR="00D224FF" w:rsidRPr="00557109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3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403D49B5" w14:textId="6B6B9EEB" w:rsidR="00D224FF" w:rsidRPr="00557109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4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0A41826B" w14:textId="1ABC8393" w:rsidR="00D224FF" w:rsidRPr="00557109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5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0E34F84C" w14:textId="4D106EF3" w:rsidR="00D224FF" w:rsidRPr="00557109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6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212642A5" w14:textId="0A7D443C" w:rsidR="00D224FF" w:rsidRPr="008D0C94" w:rsidRDefault="008D0C94" w:rsidP="00366281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53D76EE9" w14:textId="02AF711E" w:rsidR="00D224FF" w:rsidRPr="008D0C94" w:rsidRDefault="008D0C94" w:rsidP="00366281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8</w:t>
            </w:r>
          </w:p>
        </w:tc>
      </w:tr>
      <w:tr w:rsidR="00D224FF" w:rsidRPr="008A3764" w14:paraId="61069B9C" w14:textId="77777777" w:rsidTr="00366281">
        <w:trPr>
          <w:trHeight w:val="127"/>
        </w:trPr>
        <w:tc>
          <w:tcPr>
            <w:tcW w:w="727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04A51BF5" w14:textId="71B6054C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4D2E2CF7" w14:textId="35A40DE6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7F7FEAF3" w14:textId="3A8C5BA1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696569B5" w14:textId="22769705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7295214A" w14:textId="281400FC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5E2AFA3C" w14:textId="5716FDD0" w:rsidR="00D224FF" w:rsidRPr="008D0C94" w:rsidRDefault="00D224FF" w:rsidP="00366281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31CEAE6F" w14:textId="19185F91" w:rsidR="00D224FF" w:rsidRPr="008D0C94" w:rsidRDefault="00D224FF" w:rsidP="00366281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</w:tr>
      <w:tr w:rsidR="00D224FF" w:rsidRPr="008A3764" w14:paraId="7AF40FB0" w14:textId="77777777" w:rsidTr="00366281">
        <w:trPr>
          <w:trHeight w:hRule="exact" w:val="367"/>
        </w:trPr>
        <w:tc>
          <w:tcPr>
            <w:tcW w:w="727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558C8DDB" w14:textId="1F932BAC" w:rsidR="00D224FF" w:rsidRPr="00557109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9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0C2AF0C4" w14:textId="34847D02" w:rsidR="00D224FF" w:rsidRPr="00557109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10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66633963" w14:textId="31414655" w:rsidR="00D224FF" w:rsidRPr="00557109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11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079D6EEC" w14:textId="556F667B" w:rsidR="00D224FF" w:rsidRPr="00557109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12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3DB5130D" w14:textId="0A573D4C" w:rsidR="00D224FF" w:rsidRPr="00557109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13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66A89FDA" w14:textId="12E73975" w:rsidR="00D224FF" w:rsidRPr="008D0C94" w:rsidRDefault="008D0C94" w:rsidP="00366281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6E096EFF" w14:textId="050C64CF" w:rsidR="00D224FF" w:rsidRPr="008D0C94" w:rsidRDefault="008D0C94" w:rsidP="00366281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15</w:t>
            </w:r>
          </w:p>
        </w:tc>
      </w:tr>
      <w:tr w:rsidR="00D224FF" w:rsidRPr="008A3764" w14:paraId="29936771" w14:textId="77777777" w:rsidTr="00366281">
        <w:trPr>
          <w:trHeight w:val="127"/>
        </w:trPr>
        <w:tc>
          <w:tcPr>
            <w:tcW w:w="727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000AD83D" w14:textId="6523F14D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3B165508" w14:textId="5ED67A70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62C8E893" w14:textId="41E3E50A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508F409E" w14:textId="4517ECCA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22AED8D9" w14:textId="33D9C99A" w:rsidR="00D224FF" w:rsidRPr="005179E0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28C1C271" w14:textId="731626C2" w:rsidR="00D224FF" w:rsidRPr="008D0C94" w:rsidRDefault="00D224FF" w:rsidP="00366281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2C4D3913" w14:textId="6EF61F28" w:rsidR="00D224FF" w:rsidRPr="008D0C94" w:rsidRDefault="00D224FF" w:rsidP="00366281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</w:tr>
      <w:tr w:rsidR="00D224FF" w:rsidRPr="008A3764" w14:paraId="016E8F83" w14:textId="77777777" w:rsidTr="00366281">
        <w:trPr>
          <w:trHeight w:hRule="exact" w:val="367"/>
        </w:trPr>
        <w:tc>
          <w:tcPr>
            <w:tcW w:w="727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16F43637" w14:textId="2F7F9F2D" w:rsidR="00D224FF" w:rsidRPr="00557109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16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31D09F7E" w14:textId="7D845BAD" w:rsidR="00D224FF" w:rsidRPr="00557109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17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2B837180" w14:textId="681F549B" w:rsidR="00D224FF" w:rsidRPr="00557109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18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6CA61556" w14:textId="6340B341" w:rsidR="00D224FF" w:rsidRPr="00557109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19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3A8D7C47" w14:textId="0F065368" w:rsidR="00D224FF" w:rsidRPr="00557109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20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60E58955" w14:textId="0BED0017" w:rsidR="00D224FF" w:rsidRPr="008D0C94" w:rsidRDefault="008D0C94" w:rsidP="00366281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60D25E0A" w14:textId="2DBC811C" w:rsidR="00D224FF" w:rsidRPr="008D0C94" w:rsidRDefault="008D0C94" w:rsidP="00366281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22</w:t>
            </w:r>
          </w:p>
        </w:tc>
      </w:tr>
      <w:tr w:rsidR="00D224FF" w:rsidRPr="008A3764" w14:paraId="4F74F486" w14:textId="77777777" w:rsidTr="00366281">
        <w:trPr>
          <w:trHeight w:val="127"/>
        </w:trPr>
        <w:tc>
          <w:tcPr>
            <w:tcW w:w="727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07BD681B" w14:textId="77777777" w:rsidR="00D224FF" w:rsidRPr="00575CF4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084F99CC" w14:textId="77777777" w:rsidR="00D224FF" w:rsidRPr="00575CF4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70CBCD3F" w14:textId="77777777" w:rsidR="00D224FF" w:rsidRPr="0084007C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558DD52F" w14:textId="77777777" w:rsidR="00D224FF" w:rsidRPr="0084007C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3D384A1C" w14:textId="77777777" w:rsidR="00D224FF" w:rsidRPr="0084007C" w:rsidRDefault="00D224FF" w:rsidP="00366281">
            <w:pPr>
              <w:pStyle w:val="Dates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337FEC70" w14:textId="77777777" w:rsidR="00D224FF" w:rsidRPr="008D0C94" w:rsidRDefault="00D224FF" w:rsidP="00366281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4D9E5D7A" w14:textId="77777777" w:rsidR="00D224FF" w:rsidRPr="008D0C94" w:rsidRDefault="00D224FF" w:rsidP="00366281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224FF" w:rsidRPr="008A3764" w14:paraId="2A9A75F1" w14:textId="77777777" w:rsidTr="008D0C94">
        <w:trPr>
          <w:trHeight w:val="394"/>
        </w:trPr>
        <w:tc>
          <w:tcPr>
            <w:tcW w:w="727" w:type="pct"/>
            <w:tcBorders>
              <w:top w:val="nil"/>
              <w:bottom w:val="single" w:sz="4" w:space="0" w:color="A6A6A6"/>
            </w:tcBorders>
            <w:shd w:val="clear" w:color="auto" w:fill="FFFFFF"/>
          </w:tcPr>
          <w:p w14:paraId="54D5A566" w14:textId="4BA8154D" w:rsidR="00D224FF" w:rsidRPr="0084007C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23</w:t>
            </w:r>
          </w:p>
        </w:tc>
        <w:tc>
          <w:tcPr>
            <w:tcW w:w="712" w:type="pct"/>
            <w:tcBorders>
              <w:top w:val="nil"/>
              <w:bottom w:val="single" w:sz="4" w:space="0" w:color="A6A6A6"/>
            </w:tcBorders>
            <w:shd w:val="clear" w:color="auto" w:fill="FFFFFF"/>
          </w:tcPr>
          <w:p w14:paraId="23372966" w14:textId="39F2EF9E" w:rsidR="00D224FF" w:rsidRPr="0084007C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24</w:t>
            </w:r>
          </w:p>
        </w:tc>
        <w:tc>
          <w:tcPr>
            <w:tcW w:w="712" w:type="pct"/>
            <w:tcBorders>
              <w:top w:val="nil"/>
              <w:bottom w:val="single" w:sz="4" w:space="0" w:color="A6A6A6"/>
            </w:tcBorders>
            <w:shd w:val="clear" w:color="auto" w:fill="FFFFFF"/>
          </w:tcPr>
          <w:p w14:paraId="163C04C0" w14:textId="0DDDB01D" w:rsidR="00D224FF" w:rsidRPr="0084007C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25</w:t>
            </w:r>
          </w:p>
        </w:tc>
        <w:tc>
          <w:tcPr>
            <w:tcW w:w="712" w:type="pct"/>
            <w:tcBorders>
              <w:top w:val="nil"/>
              <w:bottom w:val="single" w:sz="4" w:space="0" w:color="A6A6A6"/>
            </w:tcBorders>
            <w:shd w:val="clear" w:color="auto" w:fill="FFFFFF"/>
          </w:tcPr>
          <w:p w14:paraId="178EF34C" w14:textId="553C99D0" w:rsidR="00D224FF" w:rsidRPr="0084007C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26</w:t>
            </w:r>
          </w:p>
        </w:tc>
        <w:tc>
          <w:tcPr>
            <w:tcW w:w="712" w:type="pct"/>
            <w:tcBorders>
              <w:top w:val="nil"/>
              <w:bottom w:val="single" w:sz="4" w:space="0" w:color="A6A6A6"/>
            </w:tcBorders>
            <w:shd w:val="clear" w:color="auto" w:fill="FFFFFF"/>
          </w:tcPr>
          <w:p w14:paraId="62187144" w14:textId="564C9177" w:rsidR="00D224FF" w:rsidRPr="0084007C" w:rsidRDefault="008D0C94" w:rsidP="0036628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27</w:t>
            </w:r>
          </w:p>
        </w:tc>
        <w:tc>
          <w:tcPr>
            <w:tcW w:w="712" w:type="pct"/>
            <w:tcBorders>
              <w:top w:val="nil"/>
              <w:bottom w:val="single" w:sz="4" w:space="0" w:color="A6A6A6"/>
            </w:tcBorders>
            <w:shd w:val="clear" w:color="auto" w:fill="F2F2F2"/>
          </w:tcPr>
          <w:p w14:paraId="5EBE228E" w14:textId="7BB02C54" w:rsidR="00D224FF" w:rsidRPr="008D0C94" w:rsidRDefault="008D0C94" w:rsidP="00366281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712" w:type="pct"/>
            <w:tcBorders>
              <w:top w:val="nil"/>
              <w:bottom w:val="single" w:sz="4" w:space="0" w:color="A6A6A6"/>
            </w:tcBorders>
            <w:shd w:val="clear" w:color="auto" w:fill="F2F2F2"/>
          </w:tcPr>
          <w:p w14:paraId="3F408E28" w14:textId="402D7E1C" w:rsidR="00D224FF" w:rsidRPr="008D0C94" w:rsidRDefault="008D0C94" w:rsidP="00366281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29</w:t>
            </w:r>
          </w:p>
        </w:tc>
      </w:tr>
      <w:tr w:rsidR="008D0C94" w:rsidRPr="0084007C" w14:paraId="6DFC2A0F" w14:textId="77777777" w:rsidTr="008D0C94">
        <w:trPr>
          <w:trHeight w:val="394"/>
        </w:trPr>
        <w:tc>
          <w:tcPr>
            <w:tcW w:w="727" w:type="pct"/>
            <w:tcBorders>
              <w:top w:val="single" w:sz="4" w:space="0" w:color="A6A6A6"/>
              <w:left w:val="single" w:sz="2" w:space="0" w:color="A6A6A6"/>
              <w:bottom w:val="nil"/>
            </w:tcBorders>
            <w:shd w:val="clear" w:color="auto" w:fill="FFFFFF"/>
          </w:tcPr>
          <w:p w14:paraId="62F3FFA6" w14:textId="77777777" w:rsidR="008D0C94" w:rsidRPr="008D0C94" w:rsidRDefault="008D0C94" w:rsidP="008D0C9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6A6A6"/>
              <w:left w:val="single" w:sz="2" w:space="0" w:color="A6A6A6"/>
              <w:bottom w:val="nil"/>
            </w:tcBorders>
            <w:shd w:val="clear" w:color="auto" w:fill="FFFFFF"/>
          </w:tcPr>
          <w:p w14:paraId="45A3696F" w14:textId="77777777" w:rsidR="008D0C94" w:rsidRPr="008D0C94" w:rsidRDefault="008D0C94" w:rsidP="008D0C9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6A6A6"/>
              <w:left w:val="single" w:sz="2" w:space="0" w:color="A6A6A6"/>
              <w:bottom w:val="nil"/>
            </w:tcBorders>
            <w:shd w:val="clear" w:color="auto" w:fill="FFFFFF"/>
          </w:tcPr>
          <w:p w14:paraId="291090E8" w14:textId="77777777" w:rsidR="008D0C94" w:rsidRPr="0084007C" w:rsidRDefault="008D0C94" w:rsidP="008D0C9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6A6A6"/>
              <w:left w:val="single" w:sz="2" w:space="0" w:color="A6A6A6"/>
              <w:bottom w:val="nil"/>
            </w:tcBorders>
            <w:shd w:val="clear" w:color="auto" w:fill="FFFFFF"/>
          </w:tcPr>
          <w:p w14:paraId="7B93D5FD" w14:textId="77777777" w:rsidR="008D0C94" w:rsidRPr="0084007C" w:rsidRDefault="008D0C94" w:rsidP="008D0C9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6A6A6"/>
              <w:left w:val="single" w:sz="2" w:space="0" w:color="A6A6A6"/>
              <w:bottom w:val="nil"/>
            </w:tcBorders>
            <w:shd w:val="clear" w:color="auto" w:fill="FFFFFF"/>
          </w:tcPr>
          <w:p w14:paraId="71855693" w14:textId="77777777" w:rsidR="008D0C94" w:rsidRPr="0084007C" w:rsidRDefault="008D0C94" w:rsidP="008D0C9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6A6A6"/>
              <w:left w:val="single" w:sz="2" w:space="0" w:color="A6A6A6"/>
              <w:bottom w:val="nil"/>
            </w:tcBorders>
            <w:shd w:val="clear" w:color="auto" w:fill="F2F2F2"/>
          </w:tcPr>
          <w:p w14:paraId="2357356C" w14:textId="77777777" w:rsidR="008D0C94" w:rsidRPr="008D0C94" w:rsidRDefault="008D0C94" w:rsidP="008D0C94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6A6A6"/>
              <w:left w:val="single" w:sz="2" w:space="0" w:color="A6A6A6"/>
              <w:bottom w:val="nil"/>
              <w:right w:val="single" w:sz="2" w:space="0" w:color="A6A6A6"/>
            </w:tcBorders>
            <w:shd w:val="clear" w:color="auto" w:fill="F2F2F2"/>
          </w:tcPr>
          <w:p w14:paraId="63A938FD" w14:textId="77777777" w:rsidR="008D0C94" w:rsidRPr="008D0C94" w:rsidRDefault="008D0C94" w:rsidP="008D0C94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8D0C94" w:rsidRPr="0084007C" w14:paraId="278CAE9F" w14:textId="77777777" w:rsidTr="008D0C94">
        <w:trPr>
          <w:trHeight w:val="394"/>
        </w:trPr>
        <w:tc>
          <w:tcPr>
            <w:tcW w:w="727" w:type="pct"/>
            <w:tcBorders>
              <w:top w:val="nil"/>
              <w:left w:val="single" w:sz="2" w:space="0" w:color="A6A6A6"/>
              <w:bottom w:val="single" w:sz="4" w:space="0" w:color="A6A6A6"/>
            </w:tcBorders>
            <w:shd w:val="clear" w:color="auto" w:fill="FFFFFF"/>
          </w:tcPr>
          <w:p w14:paraId="7DE66DB8" w14:textId="19471505" w:rsidR="008D0C94" w:rsidRPr="0084007C" w:rsidRDefault="008D0C94" w:rsidP="00124A2B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30</w:t>
            </w:r>
          </w:p>
        </w:tc>
        <w:tc>
          <w:tcPr>
            <w:tcW w:w="712" w:type="pct"/>
            <w:tcBorders>
              <w:top w:val="nil"/>
              <w:left w:val="single" w:sz="2" w:space="0" w:color="A6A6A6"/>
              <w:bottom w:val="single" w:sz="4" w:space="0" w:color="A6A6A6"/>
            </w:tcBorders>
            <w:shd w:val="clear" w:color="auto" w:fill="FFFFFF"/>
          </w:tcPr>
          <w:p w14:paraId="0C0C17D2" w14:textId="51F499A3" w:rsidR="008D0C94" w:rsidRPr="0084007C" w:rsidRDefault="008D0C94" w:rsidP="00124A2B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left w:val="single" w:sz="2" w:space="0" w:color="A6A6A6"/>
              <w:bottom w:val="single" w:sz="4" w:space="0" w:color="A6A6A6"/>
            </w:tcBorders>
            <w:shd w:val="clear" w:color="auto" w:fill="FFFFFF"/>
          </w:tcPr>
          <w:p w14:paraId="46FA7D06" w14:textId="2232450B" w:rsidR="008D0C94" w:rsidRPr="0084007C" w:rsidRDefault="008D0C94" w:rsidP="00124A2B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left w:val="single" w:sz="2" w:space="0" w:color="A6A6A6"/>
              <w:bottom w:val="single" w:sz="4" w:space="0" w:color="A6A6A6"/>
            </w:tcBorders>
            <w:shd w:val="clear" w:color="auto" w:fill="FFFFFF"/>
          </w:tcPr>
          <w:p w14:paraId="129B2FB1" w14:textId="4BAF613D" w:rsidR="008D0C94" w:rsidRPr="0084007C" w:rsidRDefault="008D0C94" w:rsidP="00124A2B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left w:val="single" w:sz="2" w:space="0" w:color="A6A6A6"/>
              <w:bottom w:val="single" w:sz="4" w:space="0" w:color="A6A6A6"/>
            </w:tcBorders>
            <w:shd w:val="clear" w:color="auto" w:fill="FFFFFF"/>
          </w:tcPr>
          <w:p w14:paraId="66814AFA" w14:textId="4DE45576" w:rsidR="008D0C94" w:rsidRPr="0084007C" w:rsidRDefault="008D0C94" w:rsidP="00124A2B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left w:val="single" w:sz="2" w:space="0" w:color="A6A6A6"/>
              <w:bottom w:val="single" w:sz="4" w:space="0" w:color="A6A6A6"/>
            </w:tcBorders>
            <w:shd w:val="clear" w:color="auto" w:fill="F2F2F2"/>
          </w:tcPr>
          <w:p w14:paraId="09264313" w14:textId="5508CE6F" w:rsidR="008D0C94" w:rsidRPr="008D0C94" w:rsidRDefault="008D0C94" w:rsidP="00124A2B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left w:val="single" w:sz="2" w:space="0" w:color="A6A6A6"/>
              <w:bottom w:val="single" w:sz="4" w:space="0" w:color="A6A6A6"/>
              <w:right w:val="single" w:sz="2" w:space="0" w:color="A6A6A6"/>
            </w:tcBorders>
            <w:shd w:val="clear" w:color="auto" w:fill="F2F2F2"/>
          </w:tcPr>
          <w:p w14:paraId="1BE7D2BF" w14:textId="7F9D6A6D" w:rsidR="008D0C94" w:rsidRPr="008D0C94" w:rsidRDefault="008D0C94" w:rsidP="00124A2B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</w:tbl>
    <w:p w14:paraId="02AB5720" w14:textId="77777777" w:rsidR="002264A8" w:rsidRPr="002264A8" w:rsidRDefault="002264A8" w:rsidP="002264A8">
      <w:pPr>
        <w:jc w:val="center"/>
        <w:rPr>
          <w:rFonts w:ascii="Arial" w:hAnsi="Arial" w:cs="Arial"/>
          <w:b/>
          <w:color w:val="404040"/>
          <w:sz w:val="28"/>
          <w:szCs w:val="28"/>
          <w:lang w:val="ru-RU"/>
        </w:rPr>
      </w:pPr>
    </w:p>
    <w:p w14:paraId="023A1F6D" w14:textId="031EA5B9" w:rsidR="002264A8" w:rsidRPr="008D0C94" w:rsidRDefault="002264A8" w:rsidP="002264A8">
      <w:pPr>
        <w:jc w:val="center"/>
        <w:rPr>
          <w:rFonts w:ascii="Arial" w:hAnsi="Arial" w:cs="Arial"/>
          <w:b/>
          <w:color w:val="404040"/>
          <w:sz w:val="32"/>
          <w:szCs w:val="32"/>
        </w:rPr>
      </w:pPr>
      <w:r w:rsidRPr="008D0C94">
        <w:rPr>
          <w:rFonts w:ascii="Arial" w:hAnsi="Arial" w:cs="Arial"/>
          <w:b/>
          <w:color w:val="404040"/>
          <w:sz w:val="32"/>
          <w:szCs w:val="32"/>
          <w:lang w:val="ru-RU"/>
        </w:rPr>
        <w:t xml:space="preserve">КАЛЕНДАРЬ - </w:t>
      </w:r>
      <w:r w:rsidR="00D92BBF" w:rsidRPr="008D0C94">
        <w:rPr>
          <w:rFonts w:ascii="Arial" w:hAnsi="Arial" w:cs="Arial"/>
          <w:b/>
          <w:color w:val="404040"/>
          <w:sz w:val="32"/>
          <w:szCs w:val="32"/>
          <w:lang w:val="ru-RU"/>
        </w:rPr>
        <w:t>ДЕКАБРЬ</w:t>
      </w:r>
      <w:r w:rsidRPr="008D0C94">
        <w:rPr>
          <w:rFonts w:ascii="Arial" w:hAnsi="Arial" w:cs="Arial"/>
          <w:b/>
          <w:color w:val="404040"/>
          <w:sz w:val="32"/>
          <w:szCs w:val="32"/>
          <w:lang w:val="ru-RU"/>
        </w:rPr>
        <w:t xml:space="preserve"> </w:t>
      </w:r>
      <w:r w:rsidR="00D224FF" w:rsidRPr="008D0C94">
        <w:rPr>
          <w:rFonts w:ascii="Arial" w:hAnsi="Arial" w:cs="Arial"/>
          <w:b/>
          <w:color w:val="404040"/>
          <w:sz w:val="32"/>
          <w:szCs w:val="32"/>
          <w:lang w:val="ru-RU"/>
        </w:rPr>
        <w:t>202</w:t>
      </w:r>
      <w:r w:rsidR="008D0C94" w:rsidRPr="008D0C94">
        <w:rPr>
          <w:rFonts w:ascii="Arial" w:hAnsi="Arial" w:cs="Arial"/>
          <w:b/>
          <w:color w:val="404040"/>
          <w:sz w:val="32"/>
          <w:szCs w:val="32"/>
        </w:rPr>
        <w:t>6</w:t>
      </w:r>
    </w:p>
    <w:p w14:paraId="0AD43FF1" w14:textId="77777777" w:rsidR="002264A8" w:rsidRPr="001E5248" w:rsidRDefault="002264A8" w:rsidP="002264A8">
      <w:pPr>
        <w:rPr>
          <w:lang w:val="ru-RU"/>
        </w:rPr>
      </w:pPr>
    </w:p>
    <w:tbl>
      <w:tblPr>
        <w:tblW w:w="4987" w:type="pct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V w:val="single" w:sz="2" w:space="0" w:color="A6A6A6"/>
        </w:tblBorders>
        <w:tblLook w:val="0420" w:firstRow="1" w:lastRow="0" w:firstColumn="0" w:lastColumn="0" w:noHBand="0" w:noVBand="1"/>
      </w:tblPr>
      <w:tblGrid>
        <w:gridCol w:w="1542"/>
        <w:gridCol w:w="1481"/>
        <w:gridCol w:w="1482"/>
        <w:gridCol w:w="1482"/>
        <w:gridCol w:w="1482"/>
        <w:gridCol w:w="1482"/>
        <w:gridCol w:w="1482"/>
      </w:tblGrid>
      <w:tr w:rsidR="002264A8" w:rsidRPr="008A3764" w14:paraId="66558B3F" w14:textId="77777777" w:rsidTr="00570FA9">
        <w:trPr>
          <w:trHeight w:val="100"/>
        </w:trPr>
        <w:tc>
          <w:tcPr>
            <w:tcW w:w="727" w:type="pct"/>
            <w:tcBorders>
              <w:top w:val="single" w:sz="2" w:space="0" w:color="A6A6A6"/>
              <w:bottom w:val="single" w:sz="2" w:space="0" w:color="595959"/>
            </w:tcBorders>
            <w:shd w:val="clear" w:color="auto" w:fill="595959"/>
          </w:tcPr>
          <w:p w14:paraId="0BA5B287" w14:textId="77777777" w:rsidR="002264A8" w:rsidRPr="008A3764" w:rsidRDefault="002264A8" w:rsidP="00882F0C">
            <w:pPr>
              <w:pStyle w:val="Days"/>
            </w:pPr>
            <w:r w:rsidRPr="008A3764">
              <w:rPr>
                <w:lang w:val="ru-RU"/>
              </w:rPr>
              <w:t>Понедельник</w:t>
            </w:r>
          </w:p>
        </w:tc>
        <w:tc>
          <w:tcPr>
            <w:tcW w:w="712" w:type="pct"/>
            <w:tcBorders>
              <w:top w:val="single" w:sz="2" w:space="0" w:color="A6A6A6"/>
              <w:bottom w:val="single" w:sz="2" w:space="0" w:color="21486F"/>
            </w:tcBorders>
            <w:shd w:val="clear" w:color="auto" w:fill="595959"/>
          </w:tcPr>
          <w:p w14:paraId="6EBE96D0" w14:textId="77777777" w:rsidR="002264A8" w:rsidRPr="008A3764" w:rsidRDefault="002264A8" w:rsidP="00882F0C">
            <w:pPr>
              <w:pStyle w:val="Days"/>
            </w:pPr>
            <w:r w:rsidRPr="008A3764">
              <w:rPr>
                <w:lang w:val="ru-RU"/>
              </w:rPr>
              <w:t>Вторник</w:t>
            </w:r>
          </w:p>
        </w:tc>
        <w:tc>
          <w:tcPr>
            <w:tcW w:w="712" w:type="pct"/>
            <w:tcBorders>
              <w:top w:val="single" w:sz="2" w:space="0" w:color="A6A6A6"/>
              <w:bottom w:val="single" w:sz="2" w:space="0" w:color="21486F"/>
            </w:tcBorders>
            <w:shd w:val="clear" w:color="auto" w:fill="595959"/>
          </w:tcPr>
          <w:p w14:paraId="20AC92EF" w14:textId="77777777" w:rsidR="002264A8" w:rsidRPr="008A3764" w:rsidRDefault="002264A8" w:rsidP="00882F0C">
            <w:pPr>
              <w:pStyle w:val="Days"/>
            </w:pPr>
            <w:r w:rsidRPr="008A3764">
              <w:rPr>
                <w:lang w:val="ru-RU"/>
              </w:rPr>
              <w:t>Среда</w:t>
            </w:r>
          </w:p>
        </w:tc>
        <w:tc>
          <w:tcPr>
            <w:tcW w:w="712" w:type="pct"/>
            <w:tcBorders>
              <w:top w:val="single" w:sz="2" w:space="0" w:color="A6A6A6"/>
              <w:bottom w:val="single" w:sz="2" w:space="0" w:color="21486F"/>
            </w:tcBorders>
            <w:shd w:val="clear" w:color="auto" w:fill="595959"/>
          </w:tcPr>
          <w:p w14:paraId="178D9559" w14:textId="77777777" w:rsidR="002264A8" w:rsidRPr="008A3764" w:rsidRDefault="002264A8" w:rsidP="00882F0C">
            <w:pPr>
              <w:pStyle w:val="Days"/>
            </w:pPr>
            <w:r w:rsidRPr="008A3764">
              <w:rPr>
                <w:lang w:val="ru-RU"/>
              </w:rPr>
              <w:t>Четверг</w:t>
            </w:r>
          </w:p>
        </w:tc>
        <w:tc>
          <w:tcPr>
            <w:tcW w:w="712" w:type="pct"/>
            <w:tcBorders>
              <w:top w:val="single" w:sz="2" w:space="0" w:color="A6A6A6"/>
              <w:bottom w:val="single" w:sz="2" w:space="0" w:color="21486F"/>
            </w:tcBorders>
            <w:shd w:val="clear" w:color="auto" w:fill="595959"/>
          </w:tcPr>
          <w:p w14:paraId="2DA7257D" w14:textId="77777777" w:rsidR="002264A8" w:rsidRPr="008A3764" w:rsidRDefault="002264A8" w:rsidP="00882F0C">
            <w:pPr>
              <w:pStyle w:val="Days"/>
            </w:pPr>
            <w:r w:rsidRPr="008A3764">
              <w:rPr>
                <w:lang w:val="ru-RU"/>
              </w:rPr>
              <w:t>Пятница</w:t>
            </w:r>
          </w:p>
        </w:tc>
        <w:tc>
          <w:tcPr>
            <w:tcW w:w="712" w:type="pct"/>
            <w:tcBorders>
              <w:top w:val="single" w:sz="2" w:space="0" w:color="A6A6A6"/>
              <w:bottom w:val="single" w:sz="2" w:space="0" w:color="21486F"/>
            </w:tcBorders>
            <w:shd w:val="clear" w:color="auto" w:fill="7F7F7F"/>
          </w:tcPr>
          <w:p w14:paraId="0056020F" w14:textId="77777777" w:rsidR="002264A8" w:rsidRPr="008A3764" w:rsidRDefault="002264A8" w:rsidP="00882F0C">
            <w:pPr>
              <w:pStyle w:val="Days"/>
            </w:pPr>
            <w:r w:rsidRPr="008A3764">
              <w:rPr>
                <w:lang w:val="ru-RU"/>
              </w:rPr>
              <w:t>Суббота</w:t>
            </w:r>
          </w:p>
        </w:tc>
        <w:tc>
          <w:tcPr>
            <w:tcW w:w="712" w:type="pct"/>
            <w:tcBorders>
              <w:top w:val="single" w:sz="2" w:space="0" w:color="A6A6A6"/>
              <w:bottom w:val="single" w:sz="2" w:space="0" w:color="595959"/>
            </w:tcBorders>
            <w:shd w:val="clear" w:color="auto" w:fill="7F7F7F"/>
          </w:tcPr>
          <w:p w14:paraId="7E999E29" w14:textId="77777777" w:rsidR="002264A8" w:rsidRPr="008A3764" w:rsidRDefault="002264A8" w:rsidP="00882F0C">
            <w:pPr>
              <w:pStyle w:val="Days"/>
            </w:pPr>
            <w:r w:rsidRPr="008A3764">
              <w:rPr>
                <w:lang w:val="ru-RU"/>
              </w:rPr>
              <w:t>Воскресенье</w:t>
            </w:r>
          </w:p>
        </w:tc>
      </w:tr>
      <w:tr w:rsidR="002264A8" w:rsidRPr="008A3764" w14:paraId="28115846" w14:textId="77777777" w:rsidTr="00570FA9">
        <w:trPr>
          <w:trHeight w:val="127"/>
        </w:trPr>
        <w:tc>
          <w:tcPr>
            <w:tcW w:w="727" w:type="pct"/>
            <w:tcBorders>
              <w:top w:val="single" w:sz="2" w:space="0" w:color="595959"/>
              <w:bottom w:val="nil"/>
            </w:tcBorders>
          </w:tcPr>
          <w:p w14:paraId="7ACBDDF4" w14:textId="77777777" w:rsidR="002264A8" w:rsidRPr="00557109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2" w:space="0" w:color="21486F"/>
              <w:bottom w:val="nil"/>
            </w:tcBorders>
          </w:tcPr>
          <w:p w14:paraId="7A0ED352" w14:textId="77777777" w:rsidR="002264A8" w:rsidRPr="00557109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21486F"/>
              <w:bottom w:val="nil"/>
            </w:tcBorders>
          </w:tcPr>
          <w:p w14:paraId="25CDF065" w14:textId="77777777" w:rsidR="002264A8" w:rsidRPr="00345ECF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2" w:space="0" w:color="21486F"/>
              <w:bottom w:val="nil"/>
            </w:tcBorders>
          </w:tcPr>
          <w:p w14:paraId="688C130D" w14:textId="77777777" w:rsidR="002264A8" w:rsidRPr="00345ECF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2" w:space="0" w:color="21486F"/>
              <w:bottom w:val="nil"/>
            </w:tcBorders>
          </w:tcPr>
          <w:p w14:paraId="60C3DB0C" w14:textId="3FC7AAAC" w:rsidR="002264A8" w:rsidRPr="00FC6600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21486F"/>
              <w:bottom w:val="nil"/>
            </w:tcBorders>
            <w:shd w:val="clear" w:color="auto" w:fill="F2F2F2"/>
          </w:tcPr>
          <w:p w14:paraId="54B748D4" w14:textId="3C846FF4" w:rsidR="002264A8" w:rsidRPr="00FC6600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595959"/>
              <w:bottom w:val="nil"/>
            </w:tcBorders>
            <w:shd w:val="clear" w:color="auto" w:fill="F2F2F2"/>
          </w:tcPr>
          <w:p w14:paraId="1671D552" w14:textId="19430E33" w:rsidR="002264A8" w:rsidRPr="00FC6600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</w:tr>
      <w:tr w:rsidR="002264A8" w:rsidRPr="008A3764" w14:paraId="2D1F7D3C" w14:textId="77777777" w:rsidTr="00570FA9">
        <w:trPr>
          <w:trHeight w:hRule="exact" w:val="367"/>
        </w:trPr>
        <w:tc>
          <w:tcPr>
            <w:tcW w:w="727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3C7432B9" w14:textId="77777777" w:rsidR="002264A8" w:rsidRPr="00557109" w:rsidRDefault="002264A8" w:rsidP="00882F0C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50CAAD03" w14:textId="15F06479" w:rsidR="002264A8" w:rsidRPr="00557109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0A5C22B6" w14:textId="424B3EB6" w:rsidR="002264A8" w:rsidRPr="00557109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0BAC52B3" w14:textId="5BB1B444" w:rsidR="002264A8" w:rsidRPr="00557109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3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6CED4171" w14:textId="4B5D80F9" w:rsidR="002264A8" w:rsidRPr="00557109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4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64F47087" w14:textId="5D29BC5A" w:rsidR="002264A8" w:rsidRPr="008D0C94" w:rsidRDefault="008D0C94" w:rsidP="00882F0C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108DDB37" w14:textId="252BB81E" w:rsidR="002264A8" w:rsidRPr="008D0C94" w:rsidRDefault="008D0C94" w:rsidP="00882F0C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6</w:t>
            </w:r>
          </w:p>
        </w:tc>
      </w:tr>
      <w:tr w:rsidR="002264A8" w:rsidRPr="008A3764" w14:paraId="1F4FACC7" w14:textId="77777777" w:rsidTr="00570FA9">
        <w:trPr>
          <w:trHeight w:val="120"/>
        </w:trPr>
        <w:tc>
          <w:tcPr>
            <w:tcW w:w="727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2C143FBD" w14:textId="729FF445" w:rsidR="002264A8" w:rsidRPr="00FC6600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1FDE0071" w14:textId="3BDB9996" w:rsidR="002264A8" w:rsidRPr="00FC6600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22C3AD2B" w14:textId="5C0B62D6" w:rsidR="002264A8" w:rsidRPr="00FC6600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47D7145A" w14:textId="2A961E0B" w:rsidR="002264A8" w:rsidRPr="00FC6600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21349059" w14:textId="26411A2E" w:rsidR="002264A8" w:rsidRPr="00FC6600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78925D07" w14:textId="2167CD71" w:rsidR="002264A8" w:rsidRPr="008D0C94" w:rsidRDefault="002264A8" w:rsidP="00882F0C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2207C650" w14:textId="4DB7DB60" w:rsidR="002264A8" w:rsidRPr="008D0C94" w:rsidRDefault="002264A8" w:rsidP="00882F0C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</w:tr>
      <w:tr w:rsidR="002264A8" w:rsidRPr="008A3764" w14:paraId="35CE76CD" w14:textId="77777777" w:rsidTr="00570FA9">
        <w:trPr>
          <w:trHeight w:hRule="exact" w:val="367"/>
        </w:trPr>
        <w:tc>
          <w:tcPr>
            <w:tcW w:w="727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4EA40D3B" w14:textId="69EB69D0" w:rsidR="002264A8" w:rsidRPr="00557109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7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069C8075" w14:textId="07474EE5" w:rsidR="002264A8" w:rsidRPr="00557109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8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3CF8AAD2" w14:textId="55AA641B" w:rsidR="002264A8" w:rsidRPr="00557109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9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2ABE1B79" w14:textId="20C31A5D" w:rsidR="002264A8" w:rsidRPr="00557109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10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5A30BAFC" w14:textId="10ED21CD" w:rsidR="002264A8" w:rsidRPr="00557109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11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1A824112" w14:textId="66314646" w:rsidR="002264A8" w:rsidRPr="008D0C94" w:rsidRDefault="008D0C94" w:rsidP="00882F0C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12071C1E" w14:textId="46267CB2" w:rsidR="002264A8" w:rsidRPr="008D0C94" w:rsidRDefault="008D0C94" w:rsidP="00882F0C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13</w:t>
            </w:r>
          </w:p>
        </w:tc>
      </w:tr>
      <w:tr w:rsidR="002264A8" w:rsidRPr="008A3764" w14:paraId="5D943930" w14:textId="77777777" w:rsidTr="00570FA9">
        <w:trPr>
          <w:trHeight w:val="127"/>
        </w:trPr>
        <w:tc>
          <w:tcPr>
            <w:tcW w:w="727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4CB07063" w14:textId="37210285" w:rsidR="002264A8" w:rsidRPr="00FC6600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27D45E9B" w14:textId="7550C84C" w:rsidR="002264A8" w:rsidRPr="00FC6600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193E3594" w14:textId="501FF6ED" w:rsidR="002264A8" w:rsidRPr="00FC6600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029A3D5F" w14:textId="20A0B3D7" w:rsidR="002264A8" w:rsidRPr="00FC6600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72310760" w14:textId="302BEFF1" w:rsidR="002264A8" w:rsidRPr="00FC6600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5DF4F1F9" w14:textId="0839E5A7" w:rsidR="002264A8" w:rsidRPr="008D0C94" w:rsidRDefault="002264A8" w:rsidP="00882F0C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18F3D738" w14:textId="7D6AE0AA" w:rsidR="002264A8" w:rsidRPr="008D0C94" w:rsidRDefault="002264A8" w:rsidP="00882F0C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</w:tr>
      <w:tr w:rsidR="002264A8" w:rsidRPr="008A3764" w14:paraId="02FA3750" w14:textId="77777777" w:rsidTr="00570FA9">
        <w:trPr>
          <w:trHeight w:hRule="exact" w:val="367"/>
        </w:trPr>
        <w:tc>
          <w:tcPr>
            <w:tcW w:w="727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1A62C8F9" w14:textId="59C6DDA7" w:rsidR="002264A8" w:rsidRPr="00557109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14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5AC4A676" w14:textId="4A2F9DB9" w:rsidR="002264A8" w:rsidRPr="00557109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15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4532EAF0" w14:textId="093C7AC6" w:rsidR="002264A8" w:rsidRPr="00557109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16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4D6BCC82" w14:textId="31F49FC3" w:rsidR="002264A8" w:rsidRPr="00557109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17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3B917077" w14:textId="2A6FD2D1" w:rsidR="002264A8" w:rsidRPr="00557109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18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55946BE2" w14:textId="14E103BA" w:rsidR="002264A8" w:rsidRPr="008D0C94" w:rsidRDefault="008D0C94" w:rsidP="00882F0C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39FB9119" w14:textId="3E6C6C72" w:rsidR="002264A8" w:rsidRPr="008D0C94" w:rsidRDefault="008D0C94" w:rsidP="00882F0C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20</w:t>
            </w:r>
          </w:p>
        </w:tc>
      </w:tr>
      <w:tr w:rsidR="002264A8" w:rsidRPr="008A3764" w14:paraId="1F5DEF6B" w14:textId="77777777" w:rsidTr="00570FA9">
        <w:trPr>
          <w:trHeight w:val="127"/>
        </w:trPr>
        <w:tc>
          <w:tcPr>
            <w:tcW w:w="727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5428B9A0" w14:textId="6D14A36F" w:rsidR="002264A8" w:rsidRPr="00FC6600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3966067F" w14:textId="6355C933" w:rsidR="002264A8" w:rsidRPr="00FC6600" w:rsidRDefault="002264A8" w:rsidP="00541591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1A13F8AD" w14:textId="781BF368" w:rsidR="002264A8" w:rsidRPr="00FC6600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0B37C3B7" w14:textId="1D73A209" w:rsidR="002264A8" w:rsidRPr="00FC6600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755C062A" w14:textId="0CCC876A" w:rsidR="002264A8" w:rsidRPr="00FC6600" w:rsidRDefault="002264A8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66656C6C" w14:textId="7A96F89D" w:rsidR="002264A8" w:rsidRPr="008D0C94" w:rsidRDefault="002264A8" w:rsidP="00882F0C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5BFD4C1E" w14:textId="086A8C59" w:rsidR="002264A8" w:rsidRPr="008D0C94" w:rsidRDefault="002264A8" w:rsidP="00882F0C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</w:tr>
      <w:tr w:rsidR="00541591" w:rsidRPr="008A3764" w14:paraId="365EF175" w14:textId="77777777" w:rsidTr="00570FA9">
        <w:trPr>
          <w:trHeight w:hRule="exact" w:val="367"/>
        </w:trPr>
        <w:tc>
          <w:tcPr>
            <w:tcW w:w="727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71B6B183" w14:textId="0B07DA5F" w:rsidR="002264A8" w:rsidRPr="00557109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21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08C4E009" w14:textId="11211B19" w:rsidR="002264A8" w:rsidRPr="00557109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22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03D36D0D" w14:textId="6CCEFBC5" w:rsidR="002264A8" w:rsidRPr="00557109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23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610B2C8A" w14:textId="4A77CEF8" w:rsidR="002264A8" w:rsidRPr="00557109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24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FFFFF"/>
          </w:tcPr>
          <w:p w14:paraId="04B89968" w14:textId="08D17686" w:rsidR="002264A8" w:rsidRPr="00557109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25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38E1D424" w14:textId="6BEEF8D8" w:rsidR="002264A8" w:rsidRPr="008D0C94" w:rsidRDefault="008D0C94" w:rsidP="00882F0C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712" w:type="pct"/>
            <w:tcBorders>
              <w:top w:val="nil"/>
              <w:bottom w:val="single" w:sz="2" w:space="0" w:color="A6A6A6"/>
            </w:tcBorders>
            <w:shd w:val="clear" w:color="auto" w:fill="F2F2F2"/>
          </w:tcPr>
          <w:p w14:paraId="4A944D1B" w14:textId="653B30AF" w:rsidR="002264A8" w:rsidRPr="008D0C94" w:rsidRDefault="008D0C94" w:rsidP="00882F0C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8D0C94">
              <w:rPr>
                <w:rFonts w:ascii="Verdana" w:hAnsi="Verdana"/>
                <w:b/>
                <w:bCs/>
                <w:sz w:val="24"/>
                <w:szCs w:val="24"/>
              </w:rPr>
              <w:t>27</w:t>
            </w:r>
          </w:p>
        </w:tc>
      </w:tr>
      <w:tr w:rsidR="0084007C" w:rsidRPr="008A3764" w14:paraId="105C2A15" w14:textId="77777777" w:rsidTr="00D92BBF">
        <w:trPr>
          <w:trHeight w:val="127"/>
        </w:trPr>
        <w:tc>
          <w:tcPr>
            <w:tcW w:w="727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7361D783" w14:textId="6D2A9704" w:rsidR="0084007C" w:rsidRPr="00FC6600" w:rsidRDefault="0084007C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0B95BDC5" w14:textId="79592D45" w:rsidR="0084007C" w:rsidRPr="00FC6600" w:rsidRDefault="0084007C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0A9DE7BE" w14:textId="23471764" w:rsidR="0084007C" w:rsidRPr="00FC6600" w:rsidRDefault="0084007C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66D007D6" w14:textId="4B234627" w:rsidR="0084007C" w:rsidRPr="00FC6600" w:rsidRDefault="0084007C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FFFFF"/>
          </w:tcPr>
          <w:p w14:paraId="55C99633" w14:textId="304B12F6" w:rsidR="0084007C" w:rsidRPr="00FC6600" w:rsidRDefault="0084007C" w:rsidP="00882F0C">
            <w:pPr>
              <w:pStyle w:val="Dates"/>
              <w:rPr>
                <w:rFonts w:ascii="Verdana" w:hAnsi="Verdana"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31940D3A" w14:textId="56C72108" w:rsidR="0084007C" w:rsidRPr="008D0C94" w:rsidRDefault="0084007C" w:rsidP="00882F0C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12" w:type="pct"/>
            <w:tcBorders>
              <w:top w:val="single" w:sz="2" w:space="0" w:color="A6A6A6"/>
              <w:bottom w:val="nil"/>
            </w:tcBorders>
            <w:shd w:val="clear" w:color="auto" w:fill="F2F2F2"/>
          </w:tcPr>
          <w:p w14:paraId="17CC36BA" w14:textId="4BCEC778" w:rsidR="0084007C" w:rsidRPr="008D0C94" w:rsidRDefault="0084007C" w:rsidP="00882F0C">
            <w:pPr>
              <w:pStyle w:val="Dates"/>
              <w:rPr>
                <w:rFonts w:ascii="Verdana" w:hAnsi="Verdana"/>
                <w:b/>
                <w:bCs/>
                <w:sz w:val="24"/>
                <w:szCs w:val="24"/>
                <w:lang w:val="ru-RU"/>
              </w:rPr>
            </w:pPr>
          </w:p>
        </w:tc>
      </w:tr>
      <w:tr w:rsidR="002638D5" w:rsidRPr="008A3764" w14:paraId="0EEB2A1F" w14:textId="77777777" w:rsidTr="00D92BBF">
        <w:trPr>
          <w:trHeight w:val="394"/>
        </w:trPr>
        <w:tc>
          <w:tcPr>
            <w:tcW w:w="727" w:type="pct"/>
            <w:tcBorders>
              <w:top w:val="nil"/>
              <w:bottom w:val="single" w:sz="4" w:space="0" w:color="A6A6A6"/>
            </w:tcBorders>
            <w:shd w:val="clear" w:color="auto" w:fill="FFFFFF"/>
          </w:tcPr>
          <w:p w14:paraId="3AC7170F" w14:textId="4733BB33" w:rsidR="002638D5" w:rsidRPr="0084007C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28</w:t>
            </w:r>
          </w:p>
        </w:tc>
        <w:tc>
          <w:tcPr>
            <w:tcW w:w="712" w:type="pct"/>
            <w:tcBorders>
              <w:top w:val="nil"/>
              <w:bottom w:val="single" w:sz="4" w:space="0" w:color="A6A6A6"/>
            </w:tcBorders>
            <w:shd w:val="clear" w:color="auto" w:fill="FFFFFF"/>
          </w:tcPr>
          <w:p w14:paraId="02CC7378" w14:textId="1AB3D7E6" w:rsidR="002638D5" w:rsidRPr="0084007C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29</w:t>
            </w:r>
          </w:p>
        </w:tc>
        <w:tc>
          <w:tcPr>
            <w:tcW w:w="712" w:type="pct"/>
            <w:tcBorders>
              <w:top w:val="nil"/>
              <w:bottom w:val="single" w:sz="4" w:space="0" w:color="A6A6A6"/>
            </w:tcBorders>
            <w:shd w:val="clear" w:color="auto" w:fill="FFFFFF"/>
          </w:tcPr>
          <w:p w14:paraId="78766DF9" w14:textId="24D16C6E" w:rsidR="002638D5" w:rsidRPr="0084007C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30</w:t>
            </w:r>
          </w:p>
        </w:tc>
        <w:tc>
          <w:tcPr>
            <w:tcW w:w="712" w:type="pct"/>
            <w:tcBorders>
              <w:top w:val="nil"/>
              <w:bottom w:val="single" w:sz="4" w:space="0" w:color="A6A6A6"/>
            </w:tcBorders>
            <w:shd w:val="clear" w:color="auto" w:fill="FFFFFF"/>
          </w:tcPr>
          <w:p w14:paraId="7265F02D" w14:textId="64935112" w:rsidR="002638D5" w:rsidRPr="0084007C" w:rsidRDefault="008D0C94" w:rsidP="00882F0C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31</w:t>
            </w:r>
          </w:p>
        </w:tc>
        <w:tc>
          <w:tcPr>
            <w:tcW w:w="712" w:type="pct"/>
            <w:tcBorders>
              <w:top w:val="nil"/>
              <w:bottom w:val="single" w:sz="4" w:space="0" w:color="A6A6A6"/>
            </w:tcBorders>
            <w:shd w:val="clear" w:color="auto" w:fill="FFFFFF"/>
          </w:tcPr>
          <w:p w14:paraId="4BBBF5E4" w14:textId="77777777" w:rsidR="002638D5" w:rsidRPr="0084007C" w:rsidRDefault="002638D5" w:rsidP="00882F0C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bottom w:val="single" w:sz="4" w:space="0" w:color="A6A6A6"/>
            </w:tcBorders>
            <w:shd w:val="clear" w:color="auto" w:fill="F2F2F2"/>
          </w:tcPr>
          <w:p w14:paraId="04D51C4D" w14:textId="77777777" w:rsidR="002638D5" w:rsidRPr="0084007C" w:rsidRDefault="002638D5" w:rsidP="00882F0C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nil"/>
              <w:bottom w:val="single" w:sz="4" w:space="0" w:color="A6A6A6"/>
            </w:tcBorders>
            <w:shd w:val="clear" w:color="auto" w:fill="F2F2F2"/>
          </w:tcPr>
          <w:p w14:paraId="7EAB5BBC" w14:textId="77777777" w:rsidR="002638D5" w:rsidRPr="0084007C" w:rsidRDefault="002638D5" w:rsidP="00882F0C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6EBB8D3F" w14:textId="77777777" w:rsidR="00E41A63" w:rsidRPr="00FC6600" w:rsidRDefault="00E41A63" w:rsidP="002638D5">
      <w:pPr>
        <w:rPr>
          <w:sz w:val="2"/>
          <w:szCs w:val="2"/>
        </w:rPr>
      </w:pPr>
    </w:p>
    <w:sectPr w:rsidR="00E41A63" w:rsidRPr="00FC6600" w:rsidSect="002264A8">
      <w:pgSz w:w="11906" w:h="16838" w:code="9"/>
      <w:pgMar w:top="567" w:right="720" w:bottom="567" w:left="720" w:header="578" w:footer="5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918F1" w14:textId="77777777" w:rsidR="007F6CB7" w:rsidRDefault="007F6CB7">
      <w:r>
        <w:separator/>
      </w:r>
    </w:p>
  </w:endnote>
  <w:endnote w:type="continuationSeparator" w:id="0">
    <w:p w14:paraId="0DE539B0" w14:textId="77777777" w:rsidR="007F6CB7" w:rsidRDefault="007F6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9FEE9" w14:textId="77777777" w:rsidR="007F6CB7" w:rsidRDefault="007F6CB7">
      <w:r>
        <w:separator/>
      </w:r>
    </w:p>
  </w:footnote>
  <w:footnote w:type="continuationSeparator" w:id="0">
    <w:p w14:paraId="063E8308" w14:textId="77777777" w:rsidR="007F6CB7" w:rsidRDefault="007F6C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31.01.2017"/>
    <w:docVar w:name="MonthStart" w:val="01.01.2017"/>
  </w:docVars>
  <w:rsids>
    <w:rsidRoot w:val="00FB45E3"/>
    <w:rsid w:val="0007417C"/>
    <w:rsid w:val="001D4C0E"/>
    <w:rsid w:val="001E5248"/>
    <w:rsid w:val="0021081F"/>
    <w:rsid w:val="002264A8"/>
    <w:rsid w:val="002638D5"/>
    <w:rsid w:val="00345ECF"/>
    <w:rsid w:val="00366281"/>
    <w:rsid w:val="003F4A48"/>
    <w:rsid w:val="004801CF"/>
    <w:rsid w:val="005179E0"/>
    <w:rsid w:val="005272CD"/>
    <w:rsid w:val="00541591"/>
    <w:rsid w:val="00557109"/>
    <w:rsid w:val="00570FA9"/>
    <w:rsid w:val="00575CF4"/>
    <w:rsid w:val="005D3036"/>
    <w:rsid w:val="005E4117"/>
    <w:rsid w:val="006E03CC"/>
    <w:rsid w:val="007D45B0"/>
    <w:rsid w:val="007F6CB7"/>
    <w:rsid w:val="0084007C"/>
    <w:rsid w:val="0086519C"/>
    <w:rsid w:val="00882F0C"/>
    <w:rsid w:val="008A3764"/>
    <w:rsid w:val="008C1293"/>
    <w:rsid w:val="008D0C94"/>
    <w:rsid w:val="00906C03"/>
    <w:rsid w:val="00930FA8"/>
    <w:rsid w:val="00A249FE"/>
    <w:rsid w:val="00A739ED"/>
    <w:rsid w:val="00AB66B2"/>
    <w:rsid w:val="00B37F13"/>
    <w:rsid w:val="00B67941"/>
    <w:rsid w:val="00C53510"/>
    <w:rsid w:val="00CB334A"/>
    <w:rsid w:val="00D224FF"/>
    <w:rsid w:val="00D92BBF"/>
    <w:rsid w:val="00DC6AA6"/>
    <w:rsid w:val="00E41A63"/>
    <w:rsid w:val="00FB45E3"/>
    <w:rsid w:val="00FC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,"/>
  <w:listSeparator w:val=";"/>
  <w14:docId w14:val="6D2927DF"/>
  <w15:chartTrackingRefBased/>
  <w15:docId w15:val="{DB9FD282-8ADE-4DA2-875D-806D847FB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="Meiryo" w:hAnsi="Corbe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0" w:unhideWhenUsed="1" w:qFormat="1"/>
    <w:lsdException w:name="Emphasis" w:semiHidden="1" w:uiPriority="1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0" w:unhideWhenUsed="1" w:qFormat="1"/>
    <w:lsdException w:name="Quote" w:semiHidden="1" w:uiPriority="10" w:unhideWhenUsed="1" w:qFormat="1"/>
    <w:lsdException w:name="Intense Quote" w:semiHidden="1" w:uiPriority="1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0" w:unhideWhenUsed="1" w:qFormat="1"/>
    <w:lsdException w:name="Intense Emphasis" w:semiHidden="1" w:uiPriority="10" w:unhideWhenUsed="1" w:qFormat="1"/>
    <w:lsdException w:name="Subtle Reference" w:semiHidden="1" w:uiPriority="10" w:unhideWhenUsed="1" w:qFormat="1"/>
    <w:lsdException w:name="Intense Reference" w:semiHidden="1" w:uiPriority="10" w:unhideWhenUsed="1" w:qFormat="1"/>
    <w:lsdException w:name="Book Title" w:semiHidden="1" w:uiPriority="10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 w:eastAsia="en-US"/>
    </w:rPr>
  </w:style>
  <w:style w:type="paragraph" w:styleId="1">
    <w:name w:val="heading 1"/>
    <w:basedOn w:val="a"/>
    <w:link w:val="10"/>
    <w:uiPriority w:val="9"/>
    <w:qFormat/>
    <w:pPr>
      <w:keepNext/>
      <w:keepLines/>
      <w:spacing w:before="60"/>
      <w:outlineLvl w:val="0"/>
    </w:pPr>
    <w:rPr>
      <w:b/>
      <w:bCs/>
      <w:color w:val="BE1E2D"/>
      <w:sz w:val="1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ays">
    <w:name w:val="Days"/>
    <w:basedOn w:val="a"/>
    <w:uiPriority w:val="11"/>
    <w:qFormat/>
    <w:pPr>
      <w:spacing w:before="120" w:after="120"/>
      <w:jc w:val="center"/>
    </w:pPr>
    <w:rPr>
      <w:b/>
      <w:color w:val="FFFFFF"/>
      <w:sz w:val="22"/>
      <w:szCs w:val="24"/>
    </w:rPr>
  </w:style>
  <w:style w:type="table" w:customStyle="1" w:styleId="TableCalendar">
    <w:name w:val="Table Calendar"/>
    <w:basedOn w:val="a1"/>
    <w:rPr>
      <w:sz w:val="22"/>
      <w:szCs w:val="22"/>
    </w:rPr>
    <w:tblPr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V w:val="single" w:sz="2" w:space="0" w:color="A6A6A6"/>
      </w:tblBorders>
    </w:tblPr>
    <w:tblStylePr w:type="firstRow">
      <w:tblPr/>
      <w:tcPr>
        <w:shd w:val="clear" w:color="auto" w:fill="A6A6A6"/>
      </w:tcPr>
    </w:tblStylePr>
  </w:style>
  <w:style w:type="paragraph" w:customStyle="1" w:styleId="Dates">
    <w:name w:val="Dates"/>
    <w:basedOn w:val="a"/>
    <w:uiPriority w:val="12"/>
    <w:qFormat/>
    <w:pPr>
      <w:jc w:val="right"/>
    </w:pPr>
    <w:rPr>
      <w:color w:val="262626"/>
      <w:sz w:val="22"/>
    </w:rPr>
  </w:style>
  <w:style w:type="paragraph" w:customStyle="1" w:styleId="Month">
    <w:name w:val="Month"/>
    <w:basedOn w:val="a"/>
    <w:uiPriority w:val="1"/>
    <w:qFormat/>
    <w:rPr>
      <w:rFonts w:ascii="Century Gothic" w:eastAsia="MS PGothic" w:hAnsi="Century Gothic"/>
      <w:color w:val="FFFFFF"/>
      <w:sz w:val="88"/>
      <w:szCs w:val="120"/>
    </w:rPr>
  </w:style>
  <w:style w:type="paragraph" w:customStyle="1" w:styleId="Year">
    <w:name w:val="Year"/>
    <w:basedOn w:val="a"/>
    <w:uiPriority w:val="2"/>
    <w:qFormat/>
    <w:pPr>
      <w:jc w:val="right"/>
    </w:pPr>
    <w:rPr>
      <w:rFonts w:ascii="Century Gothic" w:eastAsia="MS PGothic" w:hAnsi="Century Gothic"/>
      <w:color w:val="FFFFFF"/>
      <w:sz w:val="88"/>
      <w:szCs w:val="64"/>
    </w:rPr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0"/>
    <w:unhideWhenUsed/>
    <w:qFormat/>
    <w:pPr>
      <w:spacing w:after="60"/>
    </w:pPr>
    <w:rPr>
      <w:color w:val="595959"/>
      <w:sz w:val="18"/>
    </w:rPr>
  </w:style>
  <w:style w:type="character" w:customStyle="1" w:styleId="a5">
    <w:name w:val="Основной текст Знак"/>
    <w:link w:val="a4"/>
    <w:uiPriority w:val="10"/>
    <w:rPr>
      <w:color w:val="595959"/>
      <w:sz w:val="18"/>
    </w:rPr>
  </w:style>
  <w:style w:type="paragraph" w:styleId="a6">
    <w:name w:val="Balloon Text"/>
    <w:basedOn w:val="a"/>
    <w:link w:val="a7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Pr>
      <w:rFonts w:ascii="Lucida Grande" w:eastAsia="Meiryo" w:hAnsi="Lucida Grande"/>
      <w:sz w:val="18"/>
      <w:szCs w:val="18"/>
    </w:rPr>
  </w:style>
  <w:style w:type="character" w:customStyle="1" w:styleId="10">
    <w:name w:val="Заголовок 1 Знак"/>
    <w:link w:val="1"/>
    <w:uiPriority w:val="9"/>
    <w:rPr>
      <w:b/>
      <w:bCs/>
      <w:color w:val="BE1E2D"/>
      <w:sz w:val="18"/>
      <w:szCs w:val="32"/>
    </w:rPr>
  </w:style>
  <w:style w:type="character" w:styleId="a8">
    <w:name w:val="Placeholder Text"/>
    <w:uiPriority w:val="99"/>
    <w:semiHidden/>
    <w:rPr>
      <w:color w:val="808080"/>
    </w:rPr>
  </w:style>
  <w:style w:type="table" w:customStyle="1" w:styleId="PlainTable41">
    <w:name w:val="Plain Table 41"/>
    <w:basedOn w:val="a1"/>
    <w:uiPriority w:val="9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9">
    <w:name w:val="header"/>
    <w:basedOn w:val="a"/>
    <w:link w:val="aa"/>
    <w:uiPriority w:val="99"/>
    <w:unhideWhenUsed/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</w:style>
  <w:style w:type="character" w:customStyle="1" w:styleId="ac">
    <w:name w:val="Нижний колонтитул Знак"/>
    <w:basedOn w:val="a0"/>
    <w:link w:val="ab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AppData\Local\Temp\tf16382943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0E149-C1BF-4E3E-A49B-C937CB74C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tf16382943</Template>
  <TotalTime>6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Алексей Рубан</cp:lastModifiedBy>
  <cp:revision>2</cp:revision>
  <cp:lastPrinted>2017-07-24T18:45:00Z</cp:lastPrinted>
  <dcterms:created xsi:type="dcterms:W3CDTF">2026-11-02T15:02:00Z</dcterms:created>
  <dcterms:modified xsi:type="dcterms:W3CDTF">2026-11-02T15:02:00Z</dcterms:modified>
</cp:coreProperties>
</file>